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AB8EA2" w14:textId="069E6254" w:rsidR="005022E2" w:rsidRPr="00F17C9D" w:rsidRDefault="0090121D" w:rsidP="0059663A">
      <w:pPr>
        <w:numPr>
          <w:ilvl w:val="0"/>
          <w:numId w:val="19"/>
        </w:numPr>
        <w:tabs>
          <w:tab w:val="clear" w:pos="567"/>
        </w:tabs>
        <w:spacing w:before="240"/>
        <w:rPr>
          <w:rFonts w:cs="Times New Roman"/>
          <w:b/>
          <w:bCs/>
        </w:rPr>
      </w:pPr>
      <w:bookmarkStart w:id="0" w:name="_Toc134173540"/>
      <w:r w:rsidRPr="00F17C9D">
        <w:rPr>
          <w:rFonts w:cs="Times New Roman"/>
          <w:b/>
          <w:bCs/>
        </w:rPr>
        <w:t>Supplementary Tables</w:t>
      </w:r>
      <w:bookmarkEnd w:id="0"/>
    </w:p>
    <w:tbl>
      <w:tblPr>
        <w:tblW w:w="13557" w:type="dxa"/>
        <w:tblLook w:val="04A0" w:firstRow="1" w:lastRow="0" w:firstColumn="1" w:lastColumn="0" w:noHBand="0" w:noVBand="1"/>
      </w:tblPr>
      <w:tblGrid>
        <w:gridCol w:w="2835"/>
        <w:gridCol w:w="1470"/>
        <w:gridCol w:w="630"/>
        <w:gridCol w:w="1296"/>
        <w:gridCol w:w="829"/>
        <w:gridCol w:w="830"/>
        <w:gridCol w:w="756"/>
        <w:gridCol w:w="852"/>
        <w:gridCol w:w="756"/>
        <w:gridCol w:w="1279"/>
        <w:gridCol w:w="800"/>
        <w:gridCol w:w="1224"/>
      </w:tblGrid>
      <w:tr w:rsidR="000B5084" w:rsidRPr="00F17C9D" w14:paraId="02973F28" w14:textId="77777777" w:rsidTr="001F434F">
        <w:trPr>
          <w:trHeight w:val="520"/>
        </w:trPr>
        <w:tc>
          <w:tcPr>
            <w:tcW w:w="13557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B804A6" w14:textId="77777777" w:rsidR="000B5084" w:rsidRPr="00F17C9D" w:rsidRDefault="000B5084" w:rsidP="000B5084">
            <w:pPr>
              <w:spacing w:before="0" w:after="0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  <w:t>Table S1.</w:t>
            </w: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 </w:t>
            </w:r>
            <w:proofErr w:type="gramStart"/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The detailed</w:t>
            </w:r>
            <w:proofErr w:type="gramEnd"/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 information of the instrumental variables in immune cells.</w:t>
            </w:r>
          </w:p>
        </w:tc>
      </w:tr>
      <w:tr w:rsidR="000B5084" w:rsidRPr="00F17C9D" w14:paraId="63BF8D8B" w14:textId="77777777" w:rsidTr="001F434F">
        <w:trPr>
          <w:trHeight w:val="470"/>
        </w:trPr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5E95C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  <w:t>Traits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A3FE1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  <w:t>SNP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583F6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  <w:t>Chr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862ED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  <w:t>Pos.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BF935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  <w:t>Effect allele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847B5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</w:pPr>
            <w:proofErr w:type="gramStart"/>
            <w:r w:rsidRPr="00F17C9D"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  <w:t>Other</w:t>
            </w:r>
            <w:proofErr w:type="gramEnd"/>
            <w:r w:rsidRPr="00F17C9D"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  <w:t xml:space="preserve"> allele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7DD4A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  <w:t>EAF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5344F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  <w:t>Beta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8A543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  <w:t>SE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CE4FB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b/>
                <w:bCs/>
                <w:i/>
                <w:iCs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b/>
                <w:bCs/>
                <w:i/>
                <w:iCs/>
                <w:color w:val="000000"/>
                <w:szCs w:val="24"/>
                <w:lang w:eastAsia="zh-CN"/>
              </w:rPr>
              <w:t>P</w:t>
            </w:r>
            <w:r w:rsidRPr="00F17C9D"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  <w:t xml:space="preserve"> value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D5427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  <w:t>R</w:t>
            </w:r>
            <w:r w:rsidRPr="00F17C9D">
              <w:rPr>
                <w:rFonts w:eastAsia="DengXian" w:cs="Times New Roman"/>
                <w:b/>
                <w:bCs/>
                <w:color w:val="000000"/>
                <w:szCs w:val="24"/>
                <w:vertAlign w:val="superscript"/>
                <w:lang w:eastAsia="zh-CN"/>
              </w:rPr>
              <w:t>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63123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  <w:t>F statistic</w:t>
            </w:r>
          </w:p>
        </w:tc>
      </w:tr>
      <w:tr w:rsidR="000B5084" w:rsidRPr="00F17C9D" w14:paraId="1CB463EB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5F01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CD4 Treg AC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8F0C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rs1028334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A129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8980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18584683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C342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9BB8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CBB9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0.124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609A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0.168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DAF3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0.038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8103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9.22E-06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23CF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A5BE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20.796</w:t>
            </w:r>
          </w:p>
        </w:tc>
      </w:tr>
      <w:tr w:rsidR="000B5084" w:rsidRPr="00F17C9D" w14:paraId="62AD68E1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9EE4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CD4 Treg AC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7498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rs11772999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CFB3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E3CC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113991516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E894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5C46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CB28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9E2B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0.659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AB80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0.144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2DDE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4.77E-06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8B0D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485C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23.001</w:t>
            </w:r>
          </w:p>
        </w:tc>
      </w:tr>
      <w:tr w:rsidR="000B5084" w:rsidRPr="00F17C9D" w14:paraId="120CF973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D590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CD4 Treg AC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E355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rs140842863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140D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16A3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35828286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4D8B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9927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4670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126D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0.608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B37C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0.133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8BAD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5.31E-06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5B91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B0E3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23.363</w:t>
            </w:r>
          </w:p>
        </w:tc>
      </w:tr>
      <w:tr w:rsidR="000B5084" w:rsidRPr="00F17C9D" w14:paraId="163F4A27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A6B0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CD4 Treg AC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797A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rs140960913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17B1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B2B3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158180337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4E5E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5508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EEA9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A686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0.356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38D6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0.077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3C64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3.39E-06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9D42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BBD0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23.348</w:t>
            </w:r>
          </w:p>
        </w:tc>
      </w:tr>
      <w:tr w:rsidR="000B5084" w:rsidRPr="00F17C9D" w14:paraId="4347965C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C6BC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CD4 Treg AC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F47D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rs145600407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41D2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F72C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19280601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22D2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C1A1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2097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333D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-0.499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9803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0.102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9DE5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1.10E-06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4315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0.010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66A4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34.581</w:t>
            </w:r>
          </w:p>
        </w:tc>
      </w:tr>
      <w:tr w:rsidR="000B5084" w:rsidRPr="00F17C9D" w14:paraId="440886EF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0113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CD4 Treg AC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1B4A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rs149951966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D9CE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82E9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41137136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0424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C6FF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F66E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0.104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CDEB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0.211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961B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0.043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72CC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8.46E-07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ECDE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ED6F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28.323</w:t>
            </w:r>
          </w:p>
        </w:tc>
      </w:tr>
      <w:tr w:rsidR="000B5084" w:rsidRPr="00F17C9D" w14:paraId="7C21619E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D5F2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CD4 Treg AC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9582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rs188505795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8A8D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2088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28223373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F489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09F4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A1E4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0.039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8ADA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0.305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B0FC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0.065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80D0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2.87E-06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9461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3048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23.730</w:t>
            </w:r>
          </w:p>
        </w:tc>
      </w:tr>
      <w:tr w:rsidR="000B5084" w:rsidRPr="00F17C9D" w14:paraId="0B50A566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ADB8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CD4 Treg AC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521C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rs3184504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D0D8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BFBA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111884608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153A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3641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4B80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0.529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5ACC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-0.124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32BD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0.027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571C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5.13E-06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AD29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E730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26.063</w:t>
            </w:r>
          </w:p>
        </w:tc>
      </w:tr>
      <w:tr w:rsidR="000B5084" w:rsidRPr="00F17C9D" w14:paraId="59671DCC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5EE3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CD4 Treg AC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02AE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rs61839660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B2DA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3F11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6094697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4852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3F5F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EE5C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0.054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3061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0.272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CD28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0.056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4835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1.10E-06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F90C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1D28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25.952</w:t>
            </w:r>
          </w:p>
        </w:tc>
      </w:tr>
      <w:tr w:rsidR="000B5084" w:rsidRPr="00F17C9D" w14:paraId="161D309F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F0C5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CD4 Treg AC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8B79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rs7162344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8548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09B9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26030485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E893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2B8C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7942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0.431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C025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-0.122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2EA2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0.025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E6BA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1.20E-06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4E56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22E7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25.197</w:t>
            </w:r>
          </w:p>
        </w:tc>
      </w:tr>
      <w:tr w:rsidR="000B5084" w:rsidRPr="00F17C9D" w14:paraId="197615AF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F0FB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CD4 Treg AC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BA68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rs75596315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0F71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409F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122520112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F360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96B1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E071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0.052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26D2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0.250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301D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0.056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A21D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9.40E-06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130A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4B16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21.147</w:t>
            </w:r>
          </w:p>
        </w:tc>
      </w:tr>
      <w:tr w:rsidR="000B5084" w:rsidRPr="00F17C9D" w14:paraId="30AE0107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A919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CD4 Treg AC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F745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rs76202906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E1EF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5E36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113476831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10CA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F4BA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5BEC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0.030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496D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-0.354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C431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0.073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6F38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1.44E-06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8FC3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00F7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25.026</w:t>
            </w:r>
          </w:p>
        </w:tc>
      </w:tr>
      <w:tr w:rsidR="000B5084" w:rsidRPr="00F17C9D" w14:paraId="4A8E9CCF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A373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CD4 Treg AC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62D3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rs78334049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1CC8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05BB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93385046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C55C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461E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DB3B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0.105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5300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0.199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14D1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0.041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8756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1.07E-06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CD3C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5273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25.488</w:t>
            </w:r>
          </w:p>
        </w:tc>
      </w:tr>
      <w:tr w:rsidR="000B5084" w:rsidRPr="00F17C9D" w14:paraId="709F8BB0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288A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CD4 Treg AC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0D47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rs79684619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2DD3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DBC4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64907349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DEC0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5A84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4B74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0.044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80DB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0.275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1EC3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0.061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E995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5.83E-06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DAFB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BDFA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21.900</w:t>
            </w:r>
          </w:p>
        </w:tc>
      </w:tr>
      <w:tr w:rsidR="000B5084" w:rsidRPr="00F17C9D" w14:paraId="3356A3BD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EDB7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CD4 Treg AC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6603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rs9343914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6CF3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9312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80166444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F5E7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8B98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23AE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0.146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A4EB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-0.160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A8F0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0.036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EFE8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7.97E-06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65C5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1B91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21.864</w:t>
            </w:r>
          </w:p>
        </w:tc>
      </w:tr>
      <w:tr w:rsidR="000B5084" w:rsidRPr="00F17C9D" w14:paraId="65FAA86D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4513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CD4 Treg AC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C96B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rs9709738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F3F0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2BBB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60137303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7A40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CB73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DEA4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0.734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0DD0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-0.138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CAB2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0.028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EE2A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1.15E-06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9FCF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98AB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25.372</w:t>
            </w:r>
          </w:p>
        </w:tc>
      </w:tr>
      <w:tr w:rsidR="000B5084" w:rsidRPr="00F17C9D" w14:paraId="2B5CBE3A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C4EA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CD19 on CD20- CD38-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2AD4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rs10426452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DFDE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2EFA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49907690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06D8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68CB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0221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0.382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7AFC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-0.139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E673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0.025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981B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2.51E-08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31FA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0.009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32A5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33.110</w:t>
            </w:r>
          </w:p>
        </w:tc>
      </w:tr>
      <w:tr w:rsidR="000B5084" w:rsidRPr="00F17C9D" w14:paraId="357C5731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A706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CD19 on CD20- CD38-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6847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rs11161637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3D44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3202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86021169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53DC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FCB6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A9BD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0.569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938C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-0.112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43AE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0.024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49F7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4.96E-06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743A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AE47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22.078</w:t>
            </w:r>
          </w:p>
        </w:tc>
      </w:tr>
      <w:tr w:rsidR="000B5084" w:rsidRPr="00F17C9D" w14:paraId="077176DF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9CD1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CD19 on CD20- CD38-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DC07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rs113932257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DC8F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43C0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3127438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F68C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46A4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DC53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2A06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0.675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03A5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0.143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B6BA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2.28E-06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EDC0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B24D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25.504</w:t>
            </w:r>
          </w:p>
        </w:tc>
      </w:tr>
      <w:tr w:rsidR="000B5084" w:rsidRPr="00F17C9D" w14:paraId="5F535CB7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9FAF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CD19 on CD20- CD38-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E9BA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rs116862171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6CE3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18E1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112145789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3C83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5B07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08D9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3CB9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-0.380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555F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0.083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09C5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4.97E-06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B39E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953D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22.218</w:t>
            </w:r>
          </w:p>
        </w:tc>
      </w:tr>
      <w:tr w:rsidR="000B5084" w:rsidRPr="00F17C9D" w14:paraId="34064C23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8B5F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CD19 on CD20- CD38-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A9F1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rs12438058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75DE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A214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39819219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BDA7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8E51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A7A3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0.144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FE41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0.162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E9BE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0.034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FBA7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2.06E-06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1675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6FF2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23.500</w:t>
            </w:r>
          </w:p>
        </w:tc>
      </w:tr>
      <w:tr w:rsidR="000B5084" w:rsidRPr="00F17C9D" w14:paraId="6FEAA6B4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3A89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CD19 on CD20- CD38-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691F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rs150625190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9F80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C51A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92727041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6115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533D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2A02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6412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-0.567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F026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0.126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B5BC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6.49E-06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D4DB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A5C1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21.848</w:t>
            </w:r>
          </w:p>
        </w:tc>
      </w:tr>
      <w:tr w:rsidR="000B5084" w:rsidRPr="00F17C9D" w14:paraId="67B27AFD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A3FE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CD19 on CD20- CD38-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1513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rs17480133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5607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31CB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145783861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042C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EF15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E362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0.498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161C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-0.108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195D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0.024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E44E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8.50E-06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7208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87CA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21.116</w:t>
            </w:r>
          </w:p>
        </w:tc>
      </w:tr>
      <w:tr w:rsidR="000B5084" w:rsidRPr="00F17C9D" w14:paraId="59BE0189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52CD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CD19 on CD20- CD38-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5909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rs1966917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8C6F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526C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72108055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E6E1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296F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5579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0.102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D427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-0.198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BEBE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0.041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5F5D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1.33E-06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58C7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B0DD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26.040</w:t>
            </w:r>
          </w:p>
        </w:tc>
      </w:tr>
      <w:tr w:rsidR="000B5084" w:rsidRPr="00F17C9D" w14:paraId="09B8CD31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DD33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CD19 on CD20- CD38-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CB4C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rs219712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0214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9FC6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27751176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50A8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1DAB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FCFF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0.197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9B60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-0.146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A1EF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0.030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1AD9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1.42E-06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D298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E4E2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24.535</w:t>
            </w:r>
          </w:p>
        </w:tc>
      </w:tr>
      <w:tr w:rsidR="000B5084" w:rsidRPr="00F17C9D" w14:paraId="290A5184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48BE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lastRenderedPageBreak/>
              <w:t xml:space="preserve">CD19 on CD20- CD38-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89C4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rs41267263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0047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83DB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36335349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58D2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5A11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1832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0ADC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0.434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6AF6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0.095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52BD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5.48E-06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0956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05B4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22.884</w:t>
            </w:r>
          </w:p>
        </w:tc>
      </w:tr>
      <w:tr w:rsidR="000B5084" w:rsidRPr="00F17C9D" w14:paraId="6B33316C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5FA9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CD19 on CD20- CD38-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A365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rs62290470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35AC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E86D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5132403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6E9C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42A3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3C05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0.058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7A7D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-0.233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DFCA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0.052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36D7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7.10E-06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A2D7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E140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21.528</w:t>
            </w:r>
          </w:p>
        </w:tc>
      </w:tr>
      <w:tr w:rsidR="000B5084" w:rsidRPr="00F17C9D" w14:paraId="4D93DB0E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BF71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CD19 on CD20- CD38-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40F8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rs62413604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5129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66B6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49652991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2BAE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A5A5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8644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C5CE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0.934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5B51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0.203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1B1D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4.32E-06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F4CB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E94E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22.012</w:t>
            </w:r>
          </w:p>
        </w:tc>
      </w:tr>
      <w:tr w:rsidR="000B5084" w:rsidRPr="00F17C9D" w14:paraId="09373AD2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7803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CD19 on CD20- CD38-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E15B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rs6658147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5057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FB89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18905298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862B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F469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304E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0.543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04F7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-0.122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6372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0.025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F2E6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7.27E-07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4380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7369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26.739</w:t>
            </w:r>
          </w:p>
        </w:tc>
      </w:tr>
      <w:tr w:rsidR="000B5084" w:rsidRPr="00F17C9D" w14:paraId="6FB19D74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8419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CD19 on CD20- CD38-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8F34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rs67130681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9D83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78AC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71598971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37F8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067B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6984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0.247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C2D8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0.135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CC47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0.028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9799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1.59E-06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9B14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3B9F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24.637</w:t>
            </w:r>
          </w:p>
        </w:tc>
      </w:tr>
      <w:tr w:rsidR="000B5084" w:rsidRPr="00F17C9D" w14:paraId="7E885B64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266D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CD19 on CD20- CD38-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0687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rs72664677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4DB6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1B23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32638300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DEF5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3F23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0DDE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0.258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D0B2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-0.126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0DDA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0.028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3783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5.65E-06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823E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574A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22.056</w:t>
            </w:r>
          </w:p>
        </w:tc>
      </w:tr>
      <w:tr w:rsidR="000B5084" w:rsidRPr="00F17C9D" w14:paraId="2234D6BE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704C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CD19 on CD20- CD38-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F7DC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rs7280618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9A85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CECE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41565479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909B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6D3B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45D8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0.033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50CA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-0.335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2A81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0.069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6B91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1.22E-06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79F9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3385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26.147</w:t>
            </w:r>
          </w:p>
        </w:tc>
      </w:tr>
      <w:tr w:rsidR="000B5084" w:rsidRPr="00F17C9D" w14:paraId="47FED588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F03E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CD19 on CD20- CD38-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5765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rs75455523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9645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A04D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96941966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8734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BA6C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A631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8E6D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-0.411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C8C7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0.090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57A4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5.04E-06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1202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C608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23.642</w:t>
            </w:r>
          </w:p>
        </w:tc>
      </w:tr>
      <w:tr w:rsidR="000B5084" w:rsidRPr="00F17C9D" w14:paraId="3D6D27C4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2A3B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CD19 on CD20- CD38-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0619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rs78401267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E1A6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7D52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189064197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A37E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F6BD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9DA0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0.034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ED34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0.332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B36C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0.069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2870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1.48E-06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2091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41F2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26.098</w:t>
            </w:r>
          </w:p>
        </w:tc>
      </w:tr>
      <w:tr w:rsidR="000B5084" w:rsidRPr="00F17C9D" w14:paraId="55C4FBBA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B4DF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CD19 on CD20- CD38-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9D1D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rs9402148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332C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F5C0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129929521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93AD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28DC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64FC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0.042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E82F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-0.270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4290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0.061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7F5A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9.00E-06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89D6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C458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21.154</w:t>
            </w:r>
          </w:p>
        </w:tc>
      </w:tr>
      <w:tr w:rsidR="000B5084" w:rsidRPr="00F17C9D" w14:paraId="4DA63F78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9EFA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CD4 on HLA DR+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CA94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rs10047088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6ABB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63CD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228004140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8226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C824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F258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0.883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075F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0.192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9E26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0.041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FCF0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3.38E-06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532A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6047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23.313</w:t>
            </w:r>
          </w:p>
        </w:tc>
      </w:tr>
      <w:tr w:rsidR="000B5084" w:rsidRPr="00F17C9D" w14:paraId="4B9AA23B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DAA3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CD4 on HLA DR+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7249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rs10179730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2B7C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2073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188410351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CB23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D8F8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89DB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0.897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8381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0.197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DDCA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0.044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6888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8.83E-06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13E3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BEE1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22.095</w:t>
            </w:r>
          </w:p>
        </w:tc>
      </w:tr>
      <w:tr w:rsidR="000B5084" w:rsidRPr="00F17C9D" w14:paraId="60BD21A4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E872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CD4 on HLA DR+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3B53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rs10517576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BD4D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168D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154561623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EE78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5ECF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0399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E0D6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0.578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40C9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0.124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2F7B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3.46E-06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5BD3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88E0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22.189</w:t>
            </w:r>
          </w:p>
        </w:tc>
      </w:tr>
      <w:tr w:rsidR="000B5084" w:rsidRPr="00F17C9D" w14:paraId="13F87782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089E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CD4 on HLA DR+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6A63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rs10518646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3D3F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77CD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81127816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D940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4D2C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69D9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7A0E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0.506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3FCC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0.114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64A9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8.82E-06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89F4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4575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21.881</w:t>
            </w:r>
          </w:p>
        </w:tc>
      </w:tr>
      <w:tr w:rsidR="000B5084" w:rsidRPr="00F17C9D" w14:paraId="1A2FE37F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D7F3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CD4 on HLA DR+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5EAF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rs10946649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325D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ED64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23957018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079A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6E2A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2710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0.063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7924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0.264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495F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0.055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A50F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1.79E-06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1EA7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C373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25.389</w:t>
            </w:r>
          </w:p>
        </w:tc>
      </w:tr>
      <w:tr w:rsidR="000B5084" w:rsidRPr="00F17C9D" w14:paraId="3687FBF5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74BC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CD4 on HLA DR+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3574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rs11614716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72E6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C24E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6904146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F57B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556D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01C1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0.249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17BF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-0.154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E5B2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0.031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B8A2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6.83E-07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01A1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0.009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4C9A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27.222</w:t>
            </w:r>
          </w:p>
        </w:tc>
      </w:tr>
      <w:tr w:rsidR="000B5084" w:rsidRPr="00F17C9D" w14:paraId="38640AD4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9B10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CD4 on HLA DR+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86CB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rs11929631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0BF1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0B2A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164980538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3432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3303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E798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0.053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973D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-0.269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D7DE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0.059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40AB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5.92E-06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BFBC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7C1D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22.124</w:t>
            </w:r>
          </w:p>
        </w:tc>
      </w:tr>
      <w:tr w:rsidR="000B5084" w:rsidRPr="00F17C9D" w14:paraId="184558BC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049E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CD4 on HLA DR+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0B39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rs12684941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634A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F604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37654930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D940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4C3A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1F7B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0.468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812F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-0.121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CB3D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0.027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C5A2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6.04E-06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A9D1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8A9C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22.348</w:t>
            </w:r>
          </w:p>
        </w:tc>
      </w:tr>
      <w:tr w:rsidR="000B5084" w:rsidRPr="00F17C9D" w14:paraId="5CDA1B6E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9F54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CD4 on HLA DR+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425A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rs13316780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51E4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6926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108851829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C789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B825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407A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5F5B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0.564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0773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0.123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9B3D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4.72E-06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4666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8E1C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23.065</w:t>
            </w:r>
          </w:p>
        </w:tc>
      </w:tr>
      <w:tr w:rsidR="000B5084" w:rsidRPr="00F17C9D" w14:paraId="4148A016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B352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CD4 on HLA DR+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241F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rs166223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8F6F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867C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86031019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33B8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E8C6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CD1F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0.522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EB67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0.119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A914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0.026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4246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8.01E-06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5C54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D4B2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21.581</w:t>
            </w:r>
          </w:p>
        </w:tc>
      </w:tr>
      <w:tr w:rsidR="000B5084" w:rsidRPr="00F17C9D" w14:paraId="4FE18FCD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2371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CD4 on HLA DR+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7878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rs17002700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725A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C48D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78417537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248F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66A7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0758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0.203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8E13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0.148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5689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0.033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9CEE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7.87E-06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4602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9438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21.843</w:t>
            </w:r>
          </w:p>
        </w:tc>
      </w:tr>
      <w:tr w:rsidR="000B5084" w:rsidRPr="00F17C9D" w14:paraId="23216CBD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696E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CD4 on HLA DR+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8A15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rs17088862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27CF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1F5D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22835142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008C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E6AF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9DB4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CDA1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0.409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7E59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0.090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FE35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5.54E-06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25D4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01A6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22.569</w:t>
            </w:r>
          </w:p>
        </w:tc>
      </w:tr>
      <w:tr w:rsidR="000B5084" w:rsidRPr="00F17C9D" w14:paraId="27613F9B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5432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CD4 on HLA DR+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F489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rs184989157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01BD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8411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4214108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7297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D8C2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74FB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0.036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9461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-0.318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2C5C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0.072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B6DC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8.91E-06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FC54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F5DE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21.890</w:t>
            </w:r>
          </w:p>
        </w:tc>
      </w:tr>
      <w:tr w:rsidR="000B5084" w:rsidRPr="00F17C9D" w14:paraId="21A2ED30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1DFF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CD4 on HLA DR+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B067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rs2524081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2D77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1F0B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31242083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B69B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2E91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51B3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0.325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2744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0.156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3E3C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0.031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6C37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5.87E-07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60C4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0.011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16A9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33.020</w:t>
            </w:r>
          </w:p>
        </w:tc>
      </w:tr>
      <w:tr w:rsidR="000B5084" w:rsidRPr="00F17C9D" w14:paraId="20C502A1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2051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CD4 on HLA DR+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ABF4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rs35032648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8611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22BA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3225418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0FC7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1F23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6F0E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0.554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52A4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0.119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3EDD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0.027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90BB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7.44E-06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3D39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9D6D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21.585</w:t>
            </w:r>
          </w:p>
        </w:tc>
      </w:tr>
      <w:tr w:rsidR="000B5084" w:rsidRPr="00F17C9D" w14:paraId="457CFB90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2974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CD4 on HLA DR+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17E5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rs35996890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9A93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ED29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50184767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0E81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52F1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BA88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0.347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CCE2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0.124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CC3B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0.028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C593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9.82E-06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816E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3A06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21.449</w:t>
            </w:r>
          </w:p>
        </w:tc>
      </w:tr>
      <w:tr w:rsidR="000B5084" w:rsidRPr="00F17C9D" w14:paraId="17468B8A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B97F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CD4 on HLA DR+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25BC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rs4371876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7310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1275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31067550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0401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70D9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0466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0.492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97EE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0.183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691E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0.029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81BE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1.99E-10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3C76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5D41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52.122</w:t>
            </w:r>
          </w:p>
        </w:tc>
      </w:tr>
      <w:tr w:rsidR="000B5084" w:rsidRPr="00F17C9D" w14:paraId="39BFAB12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3F96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CD4 on HLA DR+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4078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rs72822577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1FD2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A31C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97168100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3E93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5F77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32A9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653C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0.729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7C59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0.163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5023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7.70E-06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293E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1E1C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21.803</w:t>
            </w:r>
          </w:p>
        </w:tc>
      </w:tr>
      <w:tr w:rsidR="000B5084" w:rsidRPr="00F17C9D" w14:paraId="000A35CB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29D3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CD4 on HLA DR+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6325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rs75036101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68BB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A262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66348814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73F2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E74A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D774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0.061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554A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-0.252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E5D0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0.057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453E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9.89E-06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4784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6F2B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22.254</w:t>
            </w:r>
          </w:p>
        </w:tc>
      </w:tr>
      <w:tr w:rsidR="000B5084" w:rsidRPr="00F17C9D" w14:paraId="6A03C063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E620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CD4 on HLA DR+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3394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rs75559970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929A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F521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100518962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E251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09A5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D2EE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C479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0.530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2CA8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0.106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FE3F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5.33E-07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8AB6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0.009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39AB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28.463</w:t>
            </w:r>
          </w:p>
        </w:tc>
      </w:tr>
      <w:tr w:rsidR="000B5084" w:rsidRPr="00F17C9D" w14:paraId="7E4E1A52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8889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lastRenderedPageBreak/>
              <w:t xml:space="preserve">CD4 on HLA DR+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D78B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rs7819104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C556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60DB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121748105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9EF0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340B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7C67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0.240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680D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-0.140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A041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0.032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A9DA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9.37E-06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DC55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94A2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22.130</w:t>
            </w:r>
          </w:p>
        </w:tc>
      </w:tr>
      <w:tr w:rsidR="000B5084" w:rsidRPr="00F17C9D" w14:paraId="7A9D3F46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4B46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CD4 on HLA DR+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A7E2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rs9357097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6A61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E870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30285121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E62F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6A41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31AA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0.476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2F10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0.167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6853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0.028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28F9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2.57E-09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B554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0.014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3017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43.092</w:t>
            </w:r>
          </w:p>
        </w:tc>
      </w:tr>
      <w:tr w:rsidR="000B5084" w:rsidRPr="00F17C9D" w14:paraId="2DD6A226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14DF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CD25 on CD39+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938E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rs10047088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7C71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E5FE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228004140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2F05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C4E3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18EC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0.883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FAA1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0.192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BD0A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0.041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049E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3.38E-06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0B68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64F8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22.246</w:t>
            </w:r>
          </w:p>
        </w:tc>
      </w:tr>
      <w:tr w:rsidR="000B5084" w:rsidRPr="00F17C9D" w14:paraId="780A25D5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7620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CD25 on CD39+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942D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rs10179730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551A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B161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188410351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B62B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6278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7FA6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0.897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D30E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0.197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9192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0.044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7D3B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8.83E-06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159A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8935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21.083</w:t>
            </w:r>
          </w:p>
        </w:tc>
      </w:tr>
      <w:tr w:rsidR="000B5084" w:rsidRPr="00F17C9D" w14:paraId="04AF4B6C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A4E6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CD25 on CD39+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F4A6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rs10517576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5D14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A101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154561623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936B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6342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B6BE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7251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0.578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657E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0.124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6A7B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3.46E-06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BC71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22B2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21.173</w:t>
            </w:r>
          </w:p>
        </w:tc>
      </w:tr>
      <w:tr w:rsidR="000B5084" w:rsidRPr="00F17C9D" w14:paraId="42EA0CAC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D1B3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CD25 on CD39+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9000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rs10518646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3664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7D28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81127816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3DD2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915A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FE5A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A36E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0.506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8D95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0.114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7AD6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8.82E-06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3785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BB4F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20.879</w:t>
            </w:r>
          </w:p>
        </w:tc>
      </w:tr>
      <w:tr w:rsidR="000B5084" w:rsidRPr="00F17C9D" w14:paraId="66A8A404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4EB0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CD25 on CD39+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8CBB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rs10946649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B644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3A28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23957018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F1D0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9D61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7C2F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0.063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F72E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0.264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87E8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0.055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A129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1.79E-06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85B7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99C9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24.226</w:t>
            </w:r>
          </w:p>
        </w:tc>
      </w:tr>
      <w:tr w:rsidR="000B5084" w:rsidRPr="00F17C9D" w14:paraId="75B22A47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92DE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CD25 on CD39+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1F75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rs11614716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9AB8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6307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6904146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CFCB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81C5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465B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0.249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DE53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-0.154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FEF8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0.031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5493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6.83E-07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692C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0.009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9C75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25.976</w:t>
            </w:r>
          </w:p>
        </w:tc>
      </w:tr>
      <w:tr w:rsidR="000B5084" w:rsidRPr="00F17C9D" w14:paraId="639B66E1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CCA6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CD25 on CD39+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E68F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rs11929631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E0D3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D10D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164980538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C655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9AFC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8221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0.053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138F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-0.269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3C07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0.059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C43F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5.92E-06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747C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A2F7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21.112</w:t>
            </w:r>
          </w:p>
        </w:tc>
      </w:tr>
      <w:tr w:rsidR="000B5084" w:rsidRPr="00F17C9D" w14:paraId="25D02FCE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6BB9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CD25 on CD39+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7D21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rs12684941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2CF3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3256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37654930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EA66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289E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1E7A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0.468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1692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-0.121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BFBC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0.027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799E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6.04E-06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7EFC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5E93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21.325</w:t>
            </w:r>
          </w:p>
        </w:tc>
      </w:tr>
      <w:tr w:rsidR="000B5084" w:rsidRPr="00F17C9D" w14:paraId="21608B25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6C95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CD25 on CD39+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7618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rs13316780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55E1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7A7D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108851829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EDD3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A49F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5978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1D7A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0.564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AE67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0.123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7C03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4.72E-06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6C4A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3AC2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22.009</w:t>
            </w:r>
          </w:p>
        </w:tc>
      </w:tr>
      <w:tr w:rsidR="000B5084" w:rsidRPr="00F17C9D" w14:paraId="15201253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6D3A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CD25 on CD39+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24C8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rs166223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F1DA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263F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86031019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2E19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4266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330F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0.522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B2A6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0.119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5CE9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0.026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33A4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8.01E-06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0150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2A56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20.593</w:t>
            </w:r>
          </w:p>
        </w:tc>
      </w:tr>
      <w:tr w:rsidR="000B5084" w:rsidRPr="00F17C9D" w14:paraId="0D165033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BACB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CD25 on CD39+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E4CB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rs17002700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1C69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CA55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78417537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EBDB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0CC2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5CB1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0.203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DFF8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0.148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1091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0.033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71E9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7.87E-06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D28C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2FED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20.843</w:t>
            </w:r>
          </w:p>
        </w:tc>
      </w:tr>
      <w:tr w:rsidR="000B5084" w:rsidRPr="00F17C9D" w14:paraId="3F20AD88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F77D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CD25 on CD39+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444B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rs17088862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E399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4266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22835142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2215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71F3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460E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78B4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0.409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66C6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0.090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93D7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5.54E-06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8429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0844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21.536</w:t>
            </w:r>
          </w:p>
        </w:tc>
      </w:tr>
      <w:tr w:rsidR="000B5084" w:rsidRPr="00F17C9D" w14:paraId="579F3724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E044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CD25 on CD39+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7421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rs184989157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FDAA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31DA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4214108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4FD8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F4C4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D518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0.036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C66F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-0.318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6809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0.072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0BA5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8.91E-06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8EC8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7B45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20.887</w:t>
            </w:r>
          </w:p>
        </w:tc>
      </w:tr>
      <w:tr w:rsidR="000B5084" w:rsidRPr="00F17C9D" w14:paraId="75C6B916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3346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CD25 on CD39+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D079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rs2524081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9E97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EC63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31242083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5E33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BD07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A2BD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0.325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0CE8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0.156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0728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0.031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587B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5.87E-07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3806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0.011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2710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31.508</w:t>
            </w:r>
          </w:p>
        </w:tc>
      </w:tr>
      <w:tr w:rsidR="000B5084" w:rsidRPr="00F17C9D" w14:paraId="3477DA48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76CE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CD25 on CD39+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93E4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rs35032648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6B5E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E55A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3225418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8107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BFB7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C0A4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0.554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4440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0.119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1A2F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0.027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5DE4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7.44E-06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E4AD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A51F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20.597</w:t>
            </w:r>
          </w:p>
        </w:tc>
      </w:tr>
      <w:tr w:rsidR="000B5084" w:rsidRPr="00F17C9D" w14:paraId="5B109331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DDCB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CD25 on CD39+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A1DA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rs35996890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10F4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2D3D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50180635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5541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7E74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0380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0.347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1547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0.124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1DB1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0.028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F630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9.82E-06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7545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C7CE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20.467</w:t>
            </w:r>
          </w:p>
        </w:tc>
      </w:tr>
      <w:tr w:rsidR="000B5084" w:rsidRPr="00F17C9D" w14:paraId="1D08AFC9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BA09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CD25 on CD39+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C4F8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rs4371876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4520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C8C4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31067550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F15B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068F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8A08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0.492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2529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0.183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79A5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0.029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8BE8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1.99E-10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1AFA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CBAD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49.736</w:t>
            </w:r>
          </w:p>
        </w:tc>
      </w:tr>
      <w:tr w:rsidR="000B5084" w:rsidRPr="00F17C9D" w14:paraId="0147F1DB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C782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CD25 on CD39+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A4A9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rs72822577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CFF7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0517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97168100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1292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4937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ADF7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C269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0.729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1054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0.163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39AB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7.70E-06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3C52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0805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20.805</w:t>
            </w:r>
          </w:p>
        </w:tc>
      </w:tr>
      <w:tr w:rsidR="000B5084" w:rsidRPr="00F17C9D" w14:paraId="5241E797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6223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CD25 on CD39+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B990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rs75036101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9BEC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915C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66348814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5A80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BA62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1F40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0.061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B331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-0.252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3E56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0.057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4779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9.89E-06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B8C4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260A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21.235</w:t>
            </w:r>
          </w:p>
        </w:tc>
      </w:tr>
      <w:tr w:rsidR="000B5084" w:rsidRPr="00F17C9D" w14:paraId="06B95FDA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E634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CD25 on CD39+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4337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rs75559970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7932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4419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100518962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5073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275C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D91A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AD57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0.530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C2FD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0.106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41D6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5.33E-07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7D6A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0.009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271E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27.160</w:t>
            </w:r>
          </w:p>
        </w:tc>
      </w:tr>
      <w:tr w:rsidR="000B5084" w:rsidRPr="00F17C9D" w14:paraId="00CAE61A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EDE0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CD25 on CD39+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77B7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rs7819104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9744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EAA0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121748105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D870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262D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60A7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0.240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CAB4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-0.140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3D58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0.032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2825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9.37E-06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0151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5A4A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21.117</w:t>
            </w:r>
          </w:p>
        </w:tc>
      </w:tr>
      <w:tr w:rsidR="000B5084" w:rsidRPr="00F17C9D" w14:paraId="125BA8CB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A2CE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CD25 on CD39+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9F30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rs9357097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E7AE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E939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30285121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1CCB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885A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BCA1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0.476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54C5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0.167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F94D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0.028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D6B5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2.57E-09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B0E9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0.014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C977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41.119</w:t>
            </w:r>
          </w:p>
        </w:tc>
      </w:tr>
      <w:tr w:rsidR="000B5084" w:rsidRPr="00F17C9D" w14:paraId="674AA5C0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7313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CD14 on CD33br HLA DR+ CD14dim 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6D62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rs11003240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3711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632A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54641214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3274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7E35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9016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0.096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8B2B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-0.314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D544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0.063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6DEF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6.42E-07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3916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DEBC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27.518</w:t>
            </w:r>
          </w:p>
        </w:tc>
      </w:tr>
      <w:tr w:rsidR="000B5084" w:rsidRPr="00F17C9D" w14:paraId="73D167EC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5B80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CD14 on CD33br HLA DR+ CD14dim 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0BE8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rs11007733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920E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0D14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30059784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97EF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7977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AF87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0.093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9C7B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-0.293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F87F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0.064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F78C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4.20E-06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93BA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0.014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2CCA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23.179</w:t>
            </w:r>
          </w:p>
        </w:tc>
      </w:tr>
      <w:tr w:rsidR="000B5084" w:rsidRPr="00F17C9D" w14:paraId="1602B969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CB95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CD14 on CD33br HLA DR+ CD14dim 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F8BD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rs11117273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457E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DE80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87483838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A3E1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CB60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FCA7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0.769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6F93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0.192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4A5D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0.043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AF0E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8.89E-06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80EC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0.013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AD74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20.956</w:t>
            </w:r>
          </w:p>
        </w:tc>
      </w:tr>
      <w:tr w:rsidR="000B5084" w:rsidRPr="00F17C9D" w14:paraId="3DFCCB46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F9E2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CD14 on CD33br HLA DR+ CD14dim 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4048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rs11624046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F9E1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1C4E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57370548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ADFC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8A32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8B7C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05E7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0.698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4A72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0.156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CD47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8.42E-06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0930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0.012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568A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19.482</w:t>
            </w:r>
          </w:p>
        </w:tc>
      </w:tr>
      <w:tr w:rsidR="000B5084" w:rsidRPr="00F17C9D" w14:paraId="3D201A8B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F18E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lastRenderedPageBreak/>
              <w:t xml:space="preserve">CD14 on CD33br HLA DR+ CD14dim 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AC23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rs13111223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9743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C8A0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188692178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8B1F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F649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38A6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0.488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0F06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-0.165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268B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0.037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9210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6.42E-06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4175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0.014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0B86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21.791</w:t>
            </w:r>
          </w:p>
        </w:tc>
      </w:tr>
      <w:tr w:rsidR="000B5084" w:rsidRPr="00F17C9D" w14:paraId="760A6702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7246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CD14 on CD33br HLA DR+ CD14dim 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B8DE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rs149153393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0C47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EF83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222611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5BCD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A299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998F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0.069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ED84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0.325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D239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0.073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B505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9.71E-06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5F67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0.014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C28E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21.636</w:t>
            </w:r>
          </w:p>
        </w:tc>
      </w:tr>
      <w:tr w:rsidR="000B5084" w:rsidRPr="00F17C9D" w14:paraId="4D319AC1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EABF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CD14 on CD33br HLA DR+ CD14dim 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70BE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rs1976058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05E1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70CB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111792734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EEF2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A0AA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888A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0626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0.599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B4E7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0.132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D6D7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6.08E-06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E3AD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0.013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4093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21.002</w:t>
            </w:r>
          </w:p>
        </w:tc>
      </w:tr>
      <w:tr w:rsidR="000B5084" w:rsidRPr="00F17C9D" w14:paraId="1BE257EF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AC4E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CD14 on CD33br HLA DR+ CD14dim 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126F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rs2230186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FAE8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7BD7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134645319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BAC0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3A52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3480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0.062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FB26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-0.382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BDC2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0.076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AA47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5.39E-07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4DF5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A0D7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27.282</w:t>
            </w:r>
          </w:p>
        </w:tc>
      </w:tr>
      <w:tr w:rsidR="000B5084" w:rsidRPr="00F17C9D" w14:paraId="55602713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421E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CD14 on CD33br HLA DR+ CD14dim 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63A1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rs2726036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0738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BF73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28347140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7497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AA10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FEC2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0.396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4260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-0.174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3D6C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0.037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349E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3.11E-06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763A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0.015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61E9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23.217</w:t>
            </w:r>
          </w:p>
        </w:tc>
      </w:tr>
      <w:tr w:rsidR="000B5084" w:rsidRPr="00F17C9D" w14:paraId="5D4983B3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7E1E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CD14 on CD33br HLA DR+ CD14dim 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38C7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rs3114703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016E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C8BA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22456928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6E57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E68A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2187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0.485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0D3B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-0.163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5CD9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0.036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D251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7.73E-06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4101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0.013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AE39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21.066</w:t>
            </w:r>
          </w:p>
        </w:tc>
      </w:tr>
      <w:tr w:rsidR="000B5084" w:rsidRPr="00F17C9D" w14:paraId="496A8D37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E492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CD14 on CD33br HLA DR+ CD14dim 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A842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rs4657282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C1A6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E3D5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163440621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3C42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85FE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353E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0.161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6362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-0.245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87EB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0.049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0FDD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6.33E-07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68A5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589F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26.104</w:t>
            </w:r>
          </w:p>
        </w:tc>
      </w:tr>
      <w:tr w:rsidR="000B5084" w:rsidRPr="00F17C9D" w14:paraId="2410DE56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8519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CD14 on CD33br HLA DR+ CD14dim 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E18A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rs4673986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52EA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C01B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216180100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B31D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39C7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70E4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0.992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C5DD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-0.965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9C27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0.218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677F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9.71E-06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5410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0.014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CA4F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22.454</w:t>
            </w:r>
          </w:p>
        </w:tc>
      </w:tr>
      <w:tr w:rsidR="000B5084" w:rsidRPr="00F17C9D" w14:paraId="63F1F9D3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E5DD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CD14 on CD33br HLA DR+ CD14dim 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2B75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rs73014922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0E50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EA4D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17916591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5C20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0CFF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83A7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0.054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8809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0.380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9D6A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0.081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CAEB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2.83E-06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6970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0.015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D333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23.494</w:t>
            </w:r>
          </w:p>
        </w:tc>
      </w:tr>
      <w:tr w:rsidR="000B5084" w:rsidRPr="00F17C9D" w14:paraId="0DFA6AA9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A0CB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CD14 on CD33br HLA DR+ CD14dim 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7768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rs74785984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A873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1F3C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22230399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1752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92A6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D3A5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0.088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4E66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0.308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8482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0.064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5ADC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1.41E-06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7A2E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0.015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2217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24.378</w:t>
            </w:r>
          </w:p>
        </w:tc>
      </w:tr>
      <w:tr w:rsidR="000B5084" w:rsidRPr="00F17C9D" w14:paraId="648BAF78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A911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CD14 on CD33br HLA DR+ CD14dim 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DD67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rs7539387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926E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7964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102040284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C505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32F2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5270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0.723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6863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-0.217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8BE7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0.042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E6DD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3.21E-07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959F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0.019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DA97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30.318</w:t>
            </w:r>
          </w:p>
        </w:tc>
      </w:tr>
      <w:tr w:rsidR="000B5084" w:rsidRPr="00F17C9D" w14:paraId="06222C93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77BF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CD14 on CD33br HLA DR+ CD14dim 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C7A3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rs79880157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A747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3C2B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84038649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0CDA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D5E5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9536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14C7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-0.567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E637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0.119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AB2F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2.14E-06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03BF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0.015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9605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23.909</w:t>
            </w:r>
          </w:p>
        </w:tc>
      </w:tr>
      <w:tr w:rsidR="000B5084" w:rsidRPr="00F17C9D" w14:paraId="2FE4E307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4A8A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CD14 on CD33br HLA DR+ CD14dim 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67FF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rs9596613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8A94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40F8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52492525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52B2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540F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A671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0.259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11CD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-0.203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C553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0.042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F365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1.43E-06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57DE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AF06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25.354</w:t>
            </w:r>
          </w:p>
        </w:tc>
      </w:tr>
      <w:tr w:rsidR="000B5084" w:rsidRPr="00F17C9D" w14:paraId="07952CEE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64DF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CD4RA on TD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924E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rs10114587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A035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F14D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133795282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E8B9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CF3E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5773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0.046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AC5A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-0.292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D87B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0.064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B339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5.00E-06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8159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0BF3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21.980</w:t>
            </w:r>
          </w:p>
        </w:tc>
      </w:tr>
      <w:tr w:rsidR="000B5084" w:rsidRPr="00F17C9D" w14:paraId="695153AD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9488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CD4RA on TD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13BD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rs111916169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263A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6D9C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78137524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C5A2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C541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3C40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37B0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0.618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2E65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0.132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BD06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2.85E-06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5F03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DDCE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23.663</w:t>
            </w:r>
          </w:p>
        </w:tc>
      </w:tr>
      <w:tr w:rsidR="000B5084" w:rsidRPr="00F17C9D" w14:paraId="097447B0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3FD0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CD4RA on TD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F901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rs11579717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7E7B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1797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199999121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E0BE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C24F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2F57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FB8F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1.190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884D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0.202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C4DF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4.31E-09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9041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0.013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E684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37.280</w:t>
            </w:r>
          </w:p>
        </w:tc>
      </w:tr>
      <w:tr w:rsidR="000B5084" w:rsidRPr="00F17C9D" w14:paraId="1C8EDA85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EEC2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CD4RA on TD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5628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rs116345427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1221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5B8C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146702237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E7DD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E68E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AA6C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C0F3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1.005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1317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0.224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34C5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7.50E-06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482B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8847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22.355</w:t>
            </w:r>
          </w:p>
        </w:tc>
      </w:tr>
      <w:tr w:rsidR="000B5084" w:rsidRPr="00F17C9D" w14:paraId="310C4745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1DB9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CD4RA on TD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1D6F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rs11652274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0BAE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E8BA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26010931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062C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B4A3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AB72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0.119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0722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-0.189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779E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0.042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DC22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6.04E-06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D52F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3B10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21.886</w:t>
            </w:r>
          </w:p>
        </w:tc>
      </w:tr>
      <w:tr w:rsidR="000B5084" w:rsidRPr="00F17C9D" w14:paraId="32D3F38D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6EC1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CD4RA on TD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C403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rs116794175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9571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F4C7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194010208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68C1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8192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ACB9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1E7A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0.891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1C70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0.201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DB9C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9.64E-06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BE2E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C7DD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21.698</w:t>
            </w:r>
          </w:p>
        </w:tc>
      </w:tr>
      <w:tr w:rsidR="000B5084" w:rsidRPr="00F17C9D" w14:paraId="2026A4FF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3314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CD4RA on TD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64E7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rs117931526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C93E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3D87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117716047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53B1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952C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9595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5F9A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-2.267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891B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0.498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A8C2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5.41E-06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F348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F8ED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21.009</w:t>
            </w:r>
          </w:p>
        </w:tc>
      </w:tr>
      <w:tr w:rsidR="000B5084" w:rsidRPr="00F17C9D" w14:paraId="7AA56BCD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47F9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lastRenderedPageBreak/>
              <w:t xml:space="preserve">CD4RA on TD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06D9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rs13269202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A407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79E3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70924735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DC2C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53BF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AEC5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0.097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8BAF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-0.204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A546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0.046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4BAC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7.95E-06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D2E9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144B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21.364</w:t>
            </w:r>
          </w:p>
        </w:tc>
      </w:tr>
      <w:tr w:rsidR="000B5084" w:rsidRPr="00F17C9D" w14:paraId="7463560F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5A37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CD4RA on TD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BE53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rs1328601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54D8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C89D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125153605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FD2D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9747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6406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0.988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10EA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-0.567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CCE3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0.127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0569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8.78E-06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5EE3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173C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22.446</w:t>
            </w:r>
          </w:p>
        </w:tc>
      </w:tr>
      <w:tr w:rsidR="000B5084" w:rsidRPr="00F17C9D" w14:paraId="10B3E8D2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9633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CD4RA on TD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F8F2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rs13292669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33C5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E641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132659104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1BC3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D596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A8CD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0.194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A138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-0.153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D2DA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0.034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DAEF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8.90E-06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F371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242A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21.236</w:t>
            </w:r>
          </w:p>
        </w:tc>
      </w:tr>
      <w:tr w:rsidR="000B5084" w:rsidRPr="00F17C9D" w14:paraId="65C981F4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7863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CD4RA on TD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4181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rs141541045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BE6D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4B04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182131075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CA27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25C7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13C6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6539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0.964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0C4F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0.177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0B85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5.33E-08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C59B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0.011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B7EB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31.959</w:t>
            </w:r>
          </w:p>
        </w:tc>
      </w:tr>
      <w:tr w:rsidR="000B5084" w:rsidRPr="00F17C9D" w14:paraId="651BB182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B6C6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CD4RA on TD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B2B9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rs147201746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4679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80CD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15706963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151E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09EF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ED6C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2457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-0.601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0CB4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0.122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2B71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8.72E-07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78AF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0.009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BA8E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26.292</w:t>
            </w:r>
          </w:p>
        </w:tc>
      </w:tr>
      <w:tr w:rsidR="000B5084" w:rsidRPr="00F17C9D" w14:paraId="67B3E383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5B14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CD4RA on TD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EBD9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rs1504496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C511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026F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45951996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3A75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8D90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AC29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763D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0.384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EBC5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0.084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B87F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4.68E-06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C7B2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C7DD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22.146</w:t>
            </w:r>
          </w:p>
        </w:tc>
      </w:tr>
      <w:tr w:rsidR="000B5084" w:rsidRPr="00F17C9D" w14:paraId="44E6E334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C0D1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CD4RA on TD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F899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rs17777079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E5C7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E2FA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100081982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7CFA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5D7F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9FAB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0.036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400D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0.350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21BF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0.073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6B77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1.92E-06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9B5B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0.009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DD52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25.050</w:t>
            </w:r>
          </w:p>
        </w:tc>
      </w:tr>
      <w:tr w:rsidR="000B5084" w:rsidRPr="00F17C9D" w14:paraId="4A5E4BF5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717E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CD4RA on TD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D0D3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rs181435089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0494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7E40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69234703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5074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574A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A060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6646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-0.416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6BB2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0.087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6AB3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1.72E-06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289C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DB2B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24.659</w:t>
            </w:r>
          </w:p>
        </w:tc>
      </w:tr>
      <w:tr w:rsidR="000B5084" w:rsidRPr="00F17C9D" w14:paraId="31F6469F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4CD7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CD4RA on TD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A674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rs1861266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8F8F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4045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40283459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6FA3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AA2F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ACF6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0.189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3449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0.156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B01B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0.035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E81E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6.34E-06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B723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A3B6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21.927</w:t>
            </w:r>
          </w:p>
        </w:tc>
      </w:tr>
      <w:tr w:rsidR="000B5084" w:rsidRPr="00F17C9D" w14:paraId="7FDC5A82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017E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CD4RA on TD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2DAF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rs2188219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6A62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0BBA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5923525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C945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3CC2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C12B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0.400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6DDD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-0.124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82B2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0.028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D93E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8.21E-06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EBE2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0FC5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21.531</w:t>
            </w:r>
          </w:p>
        </w:tc>
      </w:tr>
      <w:tr w:rsidR="000B5084" w:rsidRPr="00F17C9D" w14:paraId="5ED72CD7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9181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CD4RA on TD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D6BA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rs34645541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74B2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A98E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195875605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8437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1D20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3123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D856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0.702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331E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0.141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D7BC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6.52E-07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33E7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0.009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030A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27.458</w:t>
            </w:r>
          </w:p>
        </w:tc>
      </w:tr>
      <w:tr w:rsidR="000B5084" w:rsidRPr="00F17C9D" w14:paraId="491EC3B1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01A7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CD4RA on TD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3D8F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rs4261817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83DB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3C30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49045798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EF7C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48B9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D360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0.479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F116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0.120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B41E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0.027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B4E0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8.48E-06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DFF3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3FD0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21.141</w:t>
            </w:r>
          </w:p>
        </w:tc>
      </w:tr>
      <w:tr w:rsidR="000B5084" w:rsidRPr="00F17C9D" w14:paraId="0944DE35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6488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CD4RA on TD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913B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rs4670907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762C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51E6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39278066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CDC9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67D8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A1ED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0.890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F3CC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-0.209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AC01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0.044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8BFA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2.01E-06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D161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0.009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5B24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24.969</w:t>
            </w:r>
          </w:p>
        </w:tc>
      </w:tr>
      <w:tr w:rsidR="000B5084" w:rsidRPr="00F17C9D" w14:paraId="7450F467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D424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CD4RA on TD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3E83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rs4974277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08B0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3625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70625844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07DA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1EFB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5730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0.041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BAF6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0.321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61CD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0.069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E984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3.16E-06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428E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28C6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23.765</w:t>
            </w:r>
          </w:p>
        </w:tc>
      </w:tr>
      <w:tr w:rsidR="000B5084" w:rsidRPr="00F17C9D" w14:paraId="563326C8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CFAF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CD4RA on TD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4D72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rs541367304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E016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996C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198283058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A248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795B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7B5C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51F3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2.073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B098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0.280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9284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1.70E-13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B1A6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025B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84.393</w:t>
            </w:r>
          </w:p>
        </w:tc>
      </w:tr>
      <w:tr w:rsidR="000B5084" w:rsidRPr="00F17C9D" w14:paraId="17001230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3AFE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CD4RA on TD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11F2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rs56049135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5891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81FD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102381732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ABD6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0BC4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4FCC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1AB6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-2.141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9F4E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0.410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4EAE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1.87E-07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4877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0.009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DE17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26.815</w:t>
            </w:r>
          </w:p>
        </w:tc>
      </w:tr>
      <w:tr w:rsidR="000B5084" w:rsidRPr="00F17C9D" w14:paraId="32829A01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6817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CD4RA on TD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2B89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rs7559619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0F9A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5A84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38892207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558E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056B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C225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0.346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E5EB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-0.214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456A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0.029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D9CD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1.09E-13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698D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0.021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2DE9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61.590</w:t>
            </w:r>
          </w:p>
        </w:tc>
      </w:tr>
      <w:tr w:rsidR="000B5084" w:rsidRPr="00F17C9D" w14:paraId="652A08F6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AED1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CD4RA on TD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70F5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rs76295302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4FB2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348D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2556079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DC21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A998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FE4D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0.051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A28E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0.271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FECE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0.061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F27B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8.05E-06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459C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3D75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20.786</w:t>
            </w:r>
          </w:p>
        </w:tc>
      </w:tr>
      <w:tr w:rsidR="000B5084" w:rsidRPr="00F17C9D" w14:paraId="66853909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6C11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CD4RA on TD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9CB7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rs78528853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FA51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C5B4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26352969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6DEC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C66C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FEA6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FA8B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0.462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92D2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0.104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630D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8.53E-06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CBC1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88E3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21.731</w:t>
            </w:r>
          </w:p>
        </w:tc>
      </w:tr>
      <w:tr w:rsidR="000B5084" w:rsidRPr="00F17C9D" w14:paraId="679C99E9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9F2A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CD4RA on TD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F999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rs78804476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4C97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0D0E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662832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A705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4148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3E92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4C89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1.623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0755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0.355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269B1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5.04E-06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D721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F689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24.621</w:t>
            </w:r>
          </w:p>
        </w:tc>
      </w:tr>
      <w:tr w:rsidR="000B5084" w:rsidRPr="00F17C9D" w14:paraId="1B1650AC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961C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CD4RA on TD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9CD5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rs7894393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8452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2816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100120872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B0CC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62F9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DADD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0.164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405F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0.164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50F2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0.037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1FBE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8.70E-06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A302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704F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21.639</w:t>
            </w:r>
          </w:p>
        </w:tc>
      </w:tr>
      <w:tr w:rsidR="000B5084" w:rsidRPr="00F17C9D" w14:paraId="0327C436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1A143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CD4RA on TD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46BD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rs78948498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9210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48C7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77159185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D8E4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89DA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4D16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0.149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15B8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0.176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1AD2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0.038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C79D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3.60E-06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B5B0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F727B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22.931</w:t>
            </w:r>
          </w:p>
        </w:tc>
      </w:tr>
      <w:tr w:rsidR="000B5084" w:rsidRPr="00F17C9D" w14:paraId="36B7A7C4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EF1E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CD4RA on TD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3242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rs822833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ED8F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64BA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234954585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224C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9ED1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95C6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0.301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BB01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-0.139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045A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0.030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D71A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3.77E-06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D3CD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356D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23.637</w:t>
            </w:r>
          </w:p>
        </w:tc>
      </w:tr>
      <w:tr w:rsidR="000B5084" w:rsidRPr="00F17C9D" w14:paraId="20EF8D79" w14:textId="77777777" w:rsidTr="001F434F">
        <w:trPr>
          <w:trHeight w:val="31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BC80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CD4RA on TD CD4+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53C0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rs929785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D056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51BF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159153268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F44AC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A682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T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B8F04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0.643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A724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0.127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F083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0.028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B6B45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6.55E-06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EF38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099F8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21.750</w:t>
            </w:r>
          </w:p>
        </w:tc>
      </w:tr>
      <w:tr w:rsidR="000B5084" w:rsidRPr="00F17C9D" w14:paraId="157D3F41" w14:textId="77777777" w:rsidTr="001F434F">
        <w:trPr>
          <w:trHeight w:val="320"/>
        </w:trPr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130E49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CD4RA on TD CD4+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17CA4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rs931816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B7013E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B79B6F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9679455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D2F187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G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8899C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80BAB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0.880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88D520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0.187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651F1D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0.042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678A5A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7.70E-06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339156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0.007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5B66A2" w14:textId="77777777" w:rsidR="000B5084" w:rsidRPr="00F17C9D" w:rsidRDefault="000B5084" w:rsidP="000B5084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21.631</w:t>
            </w:r>
          </w:p>
        </w:tc>
      </w:tr>
    </w:tbl>
    <w:p w14:paraId="1D037322" w14:textId="720E46A9" w:rsidR="00F7082C" w:rsidRDefault="00F7082C">
      <w:pPr>
        <w:rPr>
          <w:rFonts w:cs="Times New Roman"/>
        </w:rPr>
      </w:pPr>
      <w:bookmarkStart w:id="1" w:name="_Hlk146536036"/>
    </w:p>
    <w:p w14:paraId="28B9C771" w14:textId="77777777" w:rsidR="00F7082C" w:rsidRDefault="00F7082C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3D654B80" w14:textId="77777777" w:rsidR="00BF6756" w:rsidRPr="00F17C9D" w:rsidRDefault="00BF6756">
      <w:pPr>
        <w:rPr>
          <w:rFonts w:cs="Times New Roman"/>
        </w:rPr>
      </w:pPr>
    </w:p>
    <w:tbl>
      <w:tblPr>
        <w:tblW w:w="13477" w:type="dxa"/>
        <w:tblInd w:w="142" w:type="dxa"/>
        <w:tblLook w:val="04A0" w:firstRow="1" w:lastRow="0" w:firstColumn="1" w:lastColumn="0" w:noHBand="0" w:noVBand="1"/>
      </w:tblPr>
      <w:tblGrid>
        <w:gridCol w:w="3969"/>
        <w:gridCol w:w="897"/>
        <w:gridCol w:w="1109"/>
        <w:gridCol w:w="1247"/>
        <w:gridCol w:w="280"/>
        <w:gridCol w:w="1183"/>
        <w:gridCol w:w="843"/>
        <w:gridCol w:w="1064"/>
        <w:gridCol w:w="1730"/>
        <w:gridCol w:w="1155"/>
      </w:tblGrid>
      <w:tr w:rsidR="00BF6756" w:rsidRPr="00F17C9D" w14:paraId="6BB297F2" w14:textId="77777777" w:rsidTr="00E621E6">
        <w:trPr>
          <w:trHeight w:val="786"/>
        </w:trPr>
        <w:tc>
          <w:tcPr>
            <w:tcW w:w="13477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bookmarkEnd w:id="1"/>
          <w:p w14:paraId="49D42C41" w14:textId="131B2226" w:rsidR="00BF6756" w:rsidRPr="00F17C9D" w:rsidRDefault="00BF6756" w:rsidP="00BF6756">
            <w:pPr>
              <w:spacing w:before="0" w:after="0"/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  <w:t xml:space="preserve">Table S2. </w:t>
            </w: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Pleiotropy and heterogeneity analyses for the association of LBP with immune cells.</w:t>
            </w:r>
          </w:p>
        </w:tc>
      </w:tr>
      <w:tr w:rsidR="00BF6756" w:rsidRPr="00F17C9D" w14:paraId="5106BC8E" w14:textId="77777777" w:rsidTr="00E621E6">
        <w:trPr>
          <w:trHeight w:val="571"/>
        </w:trPr>
        <w:tc>
          <w:tcPr>
            <w:tcW w:w="396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D7C130E" w14:textId="77777777" w:rsidR="00BF6756" w:rsidRPr="00F17C9D" w:rsidRDefault="00BF6756" w:rsidP="00E621E6">
            <w:pPr>
              <w:spacing w:before="0" w:after="0"/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  <w:t>Outcomes</w:t>
            </w:r>
          </w:p>
        </w:tc>
        <w:tc>
          <w:tcPr>
            <w:tcW w:w="89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BF3C88A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</w:pPr>
            <w:proofErr w:type="spellStart"/>
            <w:r w:rsidRPr="00F17C9D"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  <w:t>nSNPs</w:t>
            </w:r>
            <w:proofErr w:type="spellEnd"/>
          </w:p>
        </w:tc>
        <w:tc>
          <w:tcPr>
            <w:tcW w:w="235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6148C6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  <w:t>Cochrane’s Q test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1AA52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</w:pPr>
          </w:p>
        </w:tc>
        <w:tc>
          <w:tcPr>
            <w:tcW w:w="309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5FF62F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  <w:t>MR-Egger pleiotropy test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746694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  <w:t>MR-PRESSO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901F1F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  <w:t xml:space="preserve">Global </w:t>
            </w:r>
            <w:r w:rsidRPr="00F17C9D">
              <w:rPr>
                <w:rFonts w:eastAsia="DengXian" w:cs="Times New Roman"/>
                <w:b/>
                <w:bCs/>
                <w:i/>
                <w:iCs/>
                <w:color w:val="000000"/>
                <w:szCs w:val="24"/>
                <w:lang w:eastAsia="zh-CN"/>
              </w:rPr>
              <w:t>P</w:t>
            </w:r>
          </w:p>
        </w:tc>
      </w:tr>
      <w:tr w:rsidR="00E621E6" w:rsidRPr="00F17C9D" w14:paraId="3ED7EDC9" w14:textId="77777777" w:rsidTr="00E621E6">
        <w:trPr>
          <w:trHeight w:val="571"/>
        </w:trPr>
        <w:tc>
          <w:tcPr>
            <w:tcW w:w="396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A7C7AB1" w14:textId="77777777" w:rsidR="00BF6756" w:rsidRPr="00F17C9D" w:rsidRDefault="00BF6756" w:rsidP="00BF6756">
            <w:pPr>
              <w:spacing w:before="0" w:after="0"/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</w:pPr>
          </w:p>
        </w:tc>
        <w:tc>
          <w:tcPr>
            <w:tcW w:w="89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47B8960" w14:textId="77777777" w:rsidR="00BF6756" w:rsidRPr="00F17C9D" w:rsidRDefault="00BF6756" w:rsidP="00BF6756">
            <w:pPr>
              <w:spacing w:before="0" w:after="0"/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52271A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  <w:t>Q Value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B2FA9E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b/>
                <w:bCs/>
                <w:i/>
                <w:iCs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b/>
                <w:bCs/>
                <w:i/>
                <w:iCs/>
                <w:color w:val="000000"/>
                <w:szCs w:val="24"/>
                <w:lang w:eastAsia="zh-CN"/>
              </w:rPr>
              <w:t>P</w:t>
            </w:r>
            <w:r w:rsidRPr="00F17C9D"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  <w:t xml:space="preserve"> Value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456812" w14:textId="77777777" w:rsidR="00BF6756" w:rsidRPr="00F17C9D" w:rsidRDefault="00BF6756" w:rsidP="00BF6756">
            <w:pPr>
              <w:spacing w:before="0" w:after="0"/>
              <w:rPr>
                <w:rFonts w:eastAsia="DengXian" w:cs="Times New Roman"/>
                <w:color w:val="000000"/>
                <w:sz w:val="22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 w:val="22"/>
                <w:lang w:eastAsia="zh-CN"/>
              </w:rPr>
              <w:t xml:space="preserve"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B6713B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  <w:t>Intercept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228D20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  <w:t>SE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8CA9F1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b/>
                <w:bCs/>
                <w:i/>
                <w:iCs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b/>
                <w:bCs/>
                <w:i/>
                <w:iCs/>
                <w:color w:val="000000"/>
                <w:szCs w:val="24"/>
                <w:lang w:eastAsia="zh-CN"/>
              </w:rPr>
              <w:t>P</w:t>
            </w:r>
            <w:r w:rsidRPr="00F17C9D"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  <w:t xml:space="preserve"> Value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F604790" w14:textId="77777777" w:rsidR="00BF6756" w:rsidRPr="00F17C9D" w:rsidRDefault="00BF6756" w:rsidP="00BF6756">
            <w:pPr>
              <w:spacing w:before="0" w:after="0"/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BA61DF4" w14:textId="77777777" w:rsidR="00BF6756" w:rsidRPr="00F17C9D" w:rsidRDefault="00BF6756" w:rsidP="00BF6756">
            <w:pPr>
              <w:spacing w:before="0" w:after="0"/>
              <w:rPr>
                <w:rFonts w:eastAsia="DengXian" w:cs="Times New Roman"/>
                <w:b/>
                <w:bCs/>
                <w:color w:val="000000"/>
                <w:szCs w:val="24"/>
                <w:lang w:eastAsia="zh-CN"/>
              </w:rPr>
            </w:pPr>
          </w:p>
        </w:tc>
      </w:tr>
      <w:tr w:rsidR="00E621E6" w:rsidRPr="00F17C9D" w14:paraId="3BB6E3BD" w14:textId="77777777" w:rsidTr="00E621E6">
        <w:trPr>
          <w:trHeight w:val="553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A112E" w14:textId="77777777" w:rsidR="00BF6756" w:rsidRPr="00F17C9D" w:rsidRDefault="00BF6756" w:rsidP="00BF6756">
            <w:pPr>
              <w:spacing w:before="0" w:after="0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CD4 Treg AC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217C1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645AB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18.975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B8305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0.458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E1EBF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E6D9D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FECE9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0.015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08E6C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0.075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48EAA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21.822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1E9E6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0.431</w:t>
            </w:r>
          </w:p>
        </w:tc>
      </w:tr>
      <w:tr w:rsidR="00E621E6" w:rsidRPr="00F17C9D" w14:paraId="7C022DA2" w14:textId="77777777" w:rsidTr="00E621E6">
        <w:trPr>
          <w:trHeight w:val="553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B9290" w14:textId="77777777" w:rsidR="00BF6756" w:rsidRPr="00F17C9D" w:rsidRDefault="00BF6756" w:rsidP="00BF6756">
            <w:pPr>
              <w:spacing w:before="0" w:after="0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CD19 on CD20- CD38-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29466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3F116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6.453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49F47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0.954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F28CE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D41A6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-0.017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C73D8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0.031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4E6BC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0.589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475CA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7.437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7A8C4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0.942</w:t>
            </w:r>
          </w:p>
        </w:tc>
      </w:tr>
      <w:tr w:rsidR="00E621E6" w:rsidRPr="00F17C9D" w14:paraId="5646080A" w14:textId="77777777" w:rsidTr="00E621E6">
        <w:trPr>
          <w:trHeight w:val="553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D9629" w14:textId="77777777" w:rsidR="00BF6756" w:rsidRPr="00F17C9D" w:rsidRDefault="00BF6756" w:rsidP="00BF6756">
            <w:pPr>
              <w:spacing w:before="0" w:after="0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 xml:space="preserve">CD4 on HLA DR+ CD4+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69BE8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7D43E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25.998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63ADF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0.130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D4984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A11E3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D0F80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0.019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879C4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0.963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42CFF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28.170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EEF7B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0.183</w:t>
            </w:r>
          </w:p>
        </w:tc>
      </w:tr>
      <w:tr w:rsidR="00E621E6" w:rsidRPr="00F17C9D" w14:paraId="06B4A09A" w14:textId="77777777" w:rsidTr="00E621E6">
        <w:trPr>
          <w:trHeight w:val="553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F56FA" w14:textId="77777777" w:rsidR="00BF6756" w:rsidRPr="00F17C9D" w:rsidRDefault="00BF6756" w:rsidP="00BF6756">
            <w:pPr>
              <w:spacing w:before="0" w:after="0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CD25 on CD39+ CD4+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88B82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D007F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3.781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8F528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0.998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1E462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3702D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-0.002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32978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0.017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AA022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0.892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E1364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4.209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AB168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0.999</w:t>
            </w:r>
          </w:p>
        </w:tc>
      </w:tr>
      <w:tr w:rsidR="00E621E6" w:rsidRPr="00F17C9D" w14:paraId="6AABA6AC" w14:textId="77777777" w:rsidTr="00E621E6">
        <w:trPr>
          <w:trHeight w:val="661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1E1CD" w14:textId="77777777" w:rsidR="00BF6756" w:rsidRPr="00F17C9D" w:rsidRDefault="00BF6756" w:rsidP="00BF6756">
            <w:pPr>
              <w:spacing w:before="0" w:after="0"/>
              <w:rPr>
                <w:rFonts w:eastAsia="DengXian" w:cs="Times New Roman"/>
                <w:color w:val="000000"/>
                <w:szCs w:val="24"/>
                <w:lang w:val="fr-FR"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val="fr-FR" w:eastAsia="zh-CN"/>
              </w:rPr>
              <w:t>CD14 on CD33br HLA DR+ CD14</w:t>
            </w:r>
            <w:r w:rsidRPr="00F17C9D">
              <w:rPr>
                <w:rFonts w:eastAsia="DengXian" w:cs="Times New Roman"/>
                <w:color w:val="000000"/>
                <w:szCs w:val="24"/>
                <w:vertAlign w:val="superscript"/>
                <w:lang w:val="fr-FR" w:eastAsia="zh-CN"/>
              </w:rPr>
              <w:t xml:space="preserve">dim 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0559B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0F6DF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17.825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BA180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0.534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F9933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4EA02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21635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0.022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AD408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0.782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51C82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19.396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38CC2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0.568</w:t>
            </w:r>
          </w:p>
        </w:tc>
      </w:tr>
      <w:tr w:rsidR="00E621E6" w:rsidRPr="00F17C9D" w14:paraId="58484BC2" w14:textId="77777777" w:rsidTr="00E621E6">
        <w:trPr>
          <w:trHeight w:val="571"/>
        </w:trPr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25F72A" w14:textId="77777777" w:rsidR="00BF6756" w:rsidRPr="00F17C9D" w:rsidRDefault="00BF6756" w:rsidP="00BF6756">
            <w:pPr>
              <w:spacing w:before="0" w:after="0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CD4RA on TD CD4+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87E891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20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F1C224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17.105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B1B325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0.583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328B01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 xml:space="preserve">　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0B62E1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0.005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DD3074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0.016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988D09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0.758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676344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18.351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580F1C" w14:textId="77777777" w:rsidR="00BF6756" w:rsidRPr="00F17C9D" w:rsidRDefault="00BF6756" w:rsidP="00BF6756">
            <w:pPr>
              <w:spacing w:before="0" w:after="0"/>
              <w:jc w:val="center"/>
              <w:rPr>
                <w:rFonts w:eastAsia="DengXian" w:cs="Times New Roman"/>
                <w:color w:val="000000"/>
                <w:szCs w:val="24"/>
                <w:lang w:eastAsia="zh-CN"/>
              </w:rPr>
            </w:pPr>
            <w:r w:rsidRPr="00F17C9D">
              <w:rPr>
                <w:rFonts w:eastAsia="DengXian" w:cs="Times New Roman"/>
                <w:color w:val="000000"/>
                <w:szCs w:val="24"/>
                <w:lang w:eastAsia="zh-CN"/>
              </w:rPr>
              <w:t>0.642</w:t>
            </w:r>
          </w:p>
        </w:tc>
      </w:tr>
    </w:tbl>
    <w:p w14:paraId="5373D128" w14:textId="3493E37D" w:rsidR="00116A77" w:rsidRPr="00F17C9D" w:rsidRDefault="00BF6756" w:rsidP="00465FCA">
      <w:pPr>
        <w:ind w:firstLineChars="100" w:firstLine="240"/>
        <w:rPr>
          <w:rFonts w:cs="Times New Roman"/>
          <w:b/>
          <w:bCs/>
          <w:color w:val="000000" w:themeColor="text1"/>
          <w:szCs w:val="24"/>
          <w:shd w:val="clear" w:color="auto" w:fill="FFFFFF"/>
        </w:rPr>
      </w:pPr>
      <w:r w:rsidRPr="00F17C9D">
        <w:rPr>
          <w:rFonts w:cs="Times New Roman"/>
          <w:color w:val="000000" w:themeColor="text1"/>
          <w:szCs w:val="24"/>
        </w:rPr>
        <w:t>LBP</w:t>
      </w:r>
      <w:r w:rsidR="00C63919" w:rsidRPr="00F17C9D">
        <w:rPr>
          <w:rFonts w:cs="Times New Roman"/>
          <w:color w:val="000000" w:themeColor="text1"/>
          <w:szCs w:val="24"/>
        </w:rPr>
        <w:t>,</w:t>
      </w:r>
      <w:r w:rsidRPr="00F17C9D">
        <w:rPr>
          <w:rFonts w:cs="Times New Roman"/>
          <w:color w:val="000000" w:themeColor="text1"/>
          <w:szCs w:val="24"/>
        </w:rPr>
        <w:t xml:space="preserve"> low back pain; </w:t>
      </w:r>
      <w:proofErr w:type="spellStart"/>
      <w:r w:rsidRPr="00F17C9D">
        <w:rPr>
          <w:rFonts w:cs="Times New Roman"/>
          <w:color w:val="000000" w:themeColor="text1"/>
          <w:szCs w:val="24"/>
        </w:rPr>
        <w:t>nSNPs</w:t>
      </w:r>
      <w:proofErr w:type="spellEnd"/>
      <w:r w:rsidR="00C63919" w:rsidRPr="00F17C9D">
        <w:rPr>
          <w:rFonts w:cs="Times New Roman"/>
          <w:color w:val="000000" w:themeColor="text1"/>
          <w:szCs w:val="24"/>
        </w:rPr>
        <w:t>,</w:t>
      </w:r>
      <w:r w:rsidRPr="00F17C9D">
        <w:rPr>
          <w:rFonts w:cs="Times New Roman"/>
          <w:color w:val="000000" w:themeColor="text1"/>
          <w:szCs w:val="24"/>
        </w:rPr>
        <w:t xml:space="preserve"> number of single-nucleotide polymorphisms; SE:</w:t>
      </w:r>
      <w:r w:rsidRPr="00F17C9D">
        <w:rPr>
          <w:rFonts w:cs="Times New Roman"/>
          <w:b/>
          <w:bCs/>
          <w:color w:val="000000" w:themeColor="text1"/>
          <w:szCs w:val="24"/>
        </w:rPr>
        <w:t xml:space="preserve"> </w:t>
      </w:r>
      <w:r w:rsidRPr="00F17C9D">
        <w:rPr>
          <w:rStyle w:val="Strong"/>
          <w:rFonts w:eastAsia="Microsoft YaHei" w:cs="Times New Roman"/>
          <w:b w:val="0"/>
          <w:bCs w:val="0"/>
          <w:color w:val="000000" w:themeColor="text1"/>
          <w:szCs w:val="24"/>
          <w:shd w:val="clear" w:color="auto" w:fill="FFFFFF"/>
        </w:rPr>
        <w:t>standard error</w:t>
      </w:r>
      <w:r w:rsidRPr="00F17C9D">
        <w:rPr>
          <w:rFonts w:cs="Times New Roman"/>
          <w:color w:val="000000" w:themeColor="text1"/>
          <w:szCs w:val="24"/>
          <w:shd w:val="clear" w:color="auto" w:fill="FFFFFF"/>
        </w:rPr>
        <w:t>.</w:t>
      </w:r>
    </w:p>
    <w:p w14:paraId="5DB8C6FE" w14:textId="4DB6F9AE" w:rsidR="0090121D" w:rsidRPr="00F17C9D" w:rsidRDefault="00116A77" w:rsidP="0017480D">
      <w:pPr>
        <w:spacing w:before="0" w:after="200" w:line="276" w:lineRule="auto"/>
        <w:rPr>
          <w:rFonts w:cs="Times New Roman"/>
          <w:b/>
        </w:rPr>
      </w:pPr>
      <w:r w:rsidRPr="00F17C9D">
        <w:rPr>
          <w:rFonts w:cs="Times New Roman"/>
          <w:b/>
        </w:rPr>
        <w:br w:type="page"/>
      </w:r>
    </w:p>
    <w:p w14:paraId="2FD2AE06" w14:textId="77777777" w:rsidR="0090121D" w:rsidRPr="00F17C9D" w:rsidRDefault="0090121D" w:rsidP="0090121D">
      <w:pPr>
        <w:numPr>
          <w:ilvl w:val="0"/>
          <w:numId w:val="19"/>
        </w:numPr>
        <w:tabs>
          <w:tab w:val="clear" w:pos="567"/>
        </w:tabs>
        <w:spacing w:before="240"/>
        <w:rPr>
          <w:rFonts w:cs="Times New Roman"/>
          <w:b/>
          <w:bCs/>
        </w:rPr>
      </w:pPr>
      <w:bookmarkStart w:id="2" w:name="_Toc134173543"/>
      <w:r w:rsidRPr="00F17C9D">
        <w:rPr>
          <w:rFonts w:cs="Times New Roman"/>
          <w:b/>
          <w:bCs/>
        </w:rPr>
        <w:lastRenderedPageBreak/>
        <w:t>Supplementary Figures</w:t>
      </w:r>
      <w:bookmarkEnd w:id="2"/>
    </w:p>
    <w:p w14:paraId="406AECE1" w14:textId="522D26BA" w:rsidR="0090121D" w:rsidRPr="00F17C9D" w:rsidRDefault="0090121D" w:rsidP="00F17C9D">
      <w:pPr>
        <w:spacing w:before="240"/>
        <w:ind w:left="567" w:rightChars="942" w:right="2261"/>
        <w:rPr>
          <w:rFonts w:cs="Times New Roman"/>
        </w:rPr>
      </w:pPr>
      <w:bookmarkStart w:id="3" w:name="_Hlk146536070"/>
      <w:bookmarkStart w:id="4" w:name="_Toc134173544"/>
      <w:r w:rsidRPr="00F17C9D">
        <w:rPr>
          <w:rFonts w:cs="Times New Roman"/>
          <w:b/>
          <w:bCs/>
        </w:rPr>
        <w:t xml:space="preserve">Figure S1. </w:t>
      </w:r>
      <w:r w:rsidR="0028021A" w:rsidRPr="00F17C9D">
        <w:rPr>
          <w:rFonts w:cs="Times New Roman"/>
        </w:rPr>
        <w:t xml:space="preserve">Forest plots </w:t>
      </w:r>
      <w:proofErr w:type="gramStart"/>
      <w:r w:rsidR="0028021A" w:rsidRPr="00F17C9D">
        <w:rPr>
          <w:rFonts w:cs="Times New Roman"/>
        </w:rPr>
        <w:t>summarizing</w:t>
      </w:r>
      <w:proofErr w:type="gramEnd"/>
      <w:r w:rsidR="0028021A" w:rsidRPr="00F17C9D">
        <w:rPr>
          <w:rFonts w:cs="Times New Roman"/>
        </w:rPr>
        <w:t xml:space="preserve"> the Mendelian randomization results of low back pain with a causal relationship to immune cells. </w:t>
      </w:r>
      <w:proofErr w:type="spellStart"/>
      <w:r w:rsidR="0028021A" w:rsidRPr="00F17C9D">
        <w:rPr>
          <w:rFonts w:cs="Times New Roman"/>
        </w:rPr>
        <w:t>nSNPs</w:t>
      </w:r>
      <w:proofErr w:type="spellEnd"/>
      <w:r w:rsidR="00025602" w:rsidRPr="00F17C9D">
        <w:rPr>
          <w:rFonts w:cs="Times New Roman"/>
        </w:rPr>
        <w:t>,</w:t>
      </w:r>
      <w:r w:rsidR="0028021A" w:rsidRPr="00F17C9D">
        <w:rPr>
          <w:rFonts w:cs="Times New Roman"/>
        </w:rPr>
        <w:t xml:space="preserve"> number of single-nu</w:t>
      </w:r>
      <w:r w:rsidR="003932E6" w:rsidRPr="00F17C9D">
        <w:rPr>
          <w:rFonts w:cs="Times New Roman"/>
        </w:rPr>
        <w:t>c</w:t>
      </w:r>
      <w:r w:rsidR="0028021A" w:rsidRPr="00F17C9D">
        <w:rPr>
          <w:rFonts w:cs="Times New Roman"/>
        </w:rPr>
        <w:t>leotide polymorphisms</w:t>
      </w:r>
      <w:r w:rsidR="003932E6" w:rsidRPr="00F17C9D">
        <w:rPr>
          <w:rFonts w:cs="Times New Roman"/>
        </w:rPr>
        <w:t xml:space="preserve">; </w:t>
      </w:r>
      <w:proofErr w:type="gramStart"/>
      <w:r w:rsidR="003932E6" w:rsidRPr="00F17C9D">
        <w:rPr>
          <w:rFonts w:cs="Times New Roman"/>
        </w:rPr>
        <w:t>OR,</w:t>
      </w:r>
      <w:proofErr w:type="gramEnd"/>
      <w:r w:rsidR="003932E6" w:rsidRPr="00F17C9D">
        <w:rPr>
          <w:rFonts w:cs="Times New Roman"/>
        </w:rPr>
        <w:t xml:space="preserve"> odds ratio; CI, confidence interval; IVW, inverse variance weighted.</w:t>
      </w:r>
      <w:bookmarkEnd w:id="3"/>
      <w:r w:rsidRPr="00F17C9D">
        <w:rPr>
          <w:rFonts w:cs="Times New Roman"/>
        </w:rPr>
        <w:t xml:space="preserve"> </w:t>
      </w:r>
      <w:bookmarkEnd w:id="4"/>
    </w:p>
    <w:p w14:paraId="18D632C5" w14:textId="7737DB8F" w:rsidR="005F25E8" w:rsidRPr="00F17C9D" w:rsidRDefault="00AD5DD3" w:rsidP="00E621E6">
      <w:pPr>
        <w:spacing w:before="240"/>
        <w:ind w:firstLineChars="236" w:firstLine="566"/>
        <w:rPr>
          <w:rFonts w:cs="Times New Roman"/>
          <w:bCs/>
        </w:rPr>
      </w:pPr>
      <w:r>
        <w:rPr>
          <w:noProof/>
        </w:rPr>
        <w:drawing>
          <wp:inline distT="0" distB="0" distL="0" distR="0" wp14:anchorId="76F8054D" wp14:editId="3F49648B">
            <wp:extent cx="5608955" cy="3821430"/>
            <wp:effectExtent l="0" t="0" r="0" b="7620"/>
            <wp:docPr id="108587486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E484F" w14:textId="77777777" w:rsidR="00AD5DD3" w:rsidRDefault="00AD5DD3">
      <w:pPr>
        <w:spacing w:before="0" w:after="200" w:line="276" w:lineRule="auto"/>
        <w:rPr>
          <w:rFonts w:cs="Times New Roman"/>
          <w:b/>
          <w:bCs/>
        </w:rPr>
      </w:pPr>
      <w:bookmarkStart w:id="5" w:name="_Hlk146536104"/>
      <w:r>
        <w:rPr>
          <w:rFonts w:cs="Times New Roman"/>
          <w:b/>
          <w:bCs/>
        </w:rPr>
        <w:br w:type="page"/>
      </w:r>
    </w:p>
    <w:p w14:paraId="13E902F7" w14:textId="34EF034C" w:rsidR="003932E6" w:rsidRPr="00F17C9D" w:rsidRDefault="003932E6" w:rsidP="00F17C9D">
      <w:pPr>
        <w:spacing w:before="240"/>
        <w:ind w:rightChars="942" w:right="2261" w:firstLineChars="235" w:firstLine="566"/>
        <w:rPr>
          <w:rFonts w:cs="Times New Roman"/>
          <w:b/>
          <w:bCs/>
        </w:rPr>
      </w:pPr>
      <w:r w:rsidRPr="00F17C9D">
        <w:rPr>
          <w:rFonts w:cs="Times New Roman"/>
          <w:b/>
          <w:bCs/>
        </w:rPr>
        <w:lastRenderedPageBreak/>
        <w:t xml:space="preserve">Figure S2. </w:t>
      </w:r>
      <w:r w:rsidRPr="00F17C9D">
        <w:rPr>
          <w:rFonts w:cs="Times New Roman"/>
          <w:lang w:eastAsia="zh-CN"/>
        </w:rPr>
        <w:t>Scatter</w:t>
      </w:r>
      <w:r w:rsidRPr="00F17C9D">
        <w:rPr>
          <w:rFonts w:cs="Times New Roman"/>
          <w:b/>
          <w:bCs/>
        </w:rPr>
        <w:t xml:space="preserve"> </w:t>
      </w:r>
      <w:bookmarkEnd w:id="5"/>
      <w:r w:rsidRPr="00F17C9D">
        <w:rPr>
          <w:rFonts w:cs="Times New Roman"/>
        </w:rPr>
        <w:t>plots of potential effects of SNPs on low back pain and the risk of immune cells.</w:t>
      </w:r>
    </w:p>
    <w:p w14:paraId="6BA5CDD9" w14:textId="37E83888" w:rsidR="00C91B7E" w:rsidRPr="00F17C9D" w:rsidRDefault="00AD5DD3" w:rsidP="003D125E">
      <w:pPr>
        <w:spacing w:before="240"/>
        <w:ind w:firstLineChars="177" w:firstLine="425"/>
        <w:rPr>
          <w:rFonts w:cs="Times New Roman"/>
        </w:rPr>
      </w:pPr>
      <w:r>
        <w:rPr>
          <w:noProof/>
        </w:rPr>
        <w:drawing>
          <wp:inline distT="0" distB="0" distL="0" distR="0" wp14:anchorId="33397E2A" wp14:editId="769B4F98">
            <wp:extent cx="7171690" cy="5015865"/>
            <wp:effectExtent l="0" t="0" r="0" b="0"/>
            <wp:docPr id="122242950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690" cy="501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70095" w14:textId="77777777" w:rsidR="00AD5DD3" w:rsidRDefault="00AD5DD3">
      <w:pPr>
        <w:spacing w:before="0" w:after="200" w:line="276" w:lineRule="auto"/>
        <w:rPr>
          <w:rFonts w:cs="Times New Roman"/>
          <w:b/>
          <w:bCs/>
        </w:rPr>
      </w:pPr>
      <w:bookmarkStart w:id="6" w:name="_Hlk149080429"/>
      <w:r>
        <w:rPr>
          <w:rFonts w:cs="Times New Roman"/>
          <w:b/>
          <w:bCs/>
        </w:rPr>
        <w:br w:type="page"/>
      </w:r>
    </w:p>
    <w:p w14:paraId="0D4C6AEF" w14:textId="62CD85E8" w:rsidR="00C91B7E" w:rsidRPr="00F17C9D" w:rsidRDefault="00C91B7E" w:rsidP="00F17C9D">
      <w:pPr>
        <w:spacing w:before="240"/>
        <w:ind w:leftChars="236" w:left="566" w:rightChars="942" w:right="2261"/>
        <w:rPr>
          <w:rFonts w:cs="Times New Roman"/>
          <w:b/>
          <w:bCs/>
        </w:rPr>
      </w:pPr>
      <w:r w:rsidRPr="00F17C9D">
        <w:rPr>
          <w:rFonts w:cs="Times New Roman"/>
          <w:b/>
          <w:bCs/>
        </w:rPr>
        <w:lastRenderedPageBreak/>
        <w:t>Figure S3.</w:t>
      </w:r>
      <w:r w:rsidRPr="00F17C9D">
        <w:rPr>
          <w:rFonts w:cs="Times New Roman"/>
        </w:rPr>
        <w:t xml:space="preserve"> MR leave-one-</w:t>
      </w:r>
      <w:r w:rsidRPr="00F17C9D">
        <w:rPr>
          <w:rFonts w:cs="Times New Roman"/>
          <w:lang w:eastAsia="zh-CN"/>
        </w:rPr>
        <w:t>out sensitivity analyses for low back pain on immune cells. MR, Mendelian</w:t>
      </w:r>
      <w:r w:rsidR="00E50216" w:rsidRPr="00F17C9D">
        <w:rPr>
          <w:rFonts w:cs="Times New Roman"/>
          <w:lang w:eastAsia="zh-CN"/>
        </w:rPr>
        <w:t xml:space="preserve"> </w:t>
      </w:r>
      <w:r w:rsidRPr="00F17C9D">
        <w:rPr>
          <w:rFonts w:cs="Times New Roman"/>
          <w:lang w:eastAsia="zh-CN"/>
        </w:rPr>
        <w:t>randomization; LBP, low back pain.</w:t>
      </w:r>
    </w:p>
    <w:bookmarkEnd w:id="6"/>
    <w:p w14:paraId="1ACB88D1" w14:textId="02953C61" w:rsidR="00C91B7E" w:rsidRPr="00F17C9D" w:rsidRDefault="00AD5DD3" w:rsidP="003932E6">
      <w:pPr>
        <w:spacing w:before="240"/>
        <w:ind w:firstLineChars="177" w:firstLine="425"/>
        <w:rPr>
          <w:rFonts w:cs="Times New Roman"/>
        </w:rPr>
      </w:pPr>
      <w:r>
        <w:rPr>
          <w:noProof/>
        </w:rPr>
        <w:drawing>
          <wp:inline distT="0" distB="0" distL="0" distR="0" wp14:anchorId="1810EC0F" wp14:editId="323A033F">
            <wp:extent cx="6694170" cy="5186045"/>
            <wp:effectExtent l="0" t="0" r="0" b="0"/>
            <wp:docPr id="14173083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518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1B7E" w:rsidRPr="00F17C9D" w:rsidSect="003932E6">
      <w:headerReference w:type="even" r:id="rId15"/>
      <w:footerReference w:type="even" r:id="rId16"/>
      <w:footerReference w:type="default" r:id="rId17"/>
      <w:headerReference w:type="first" r:id="rId18"/>
      <w:footerReference w:type="first" r:id="rId19"/>
      <w:pgSz w:w="15840" w:h="12240" w:orient="landscape"/>
      <w:pgMar w:top="1281" w:right="1239" w:bottom="1179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E9E67F" w14:textId="77777777" w:rsidR="008F2D41" w:rsidRDefault="008F2D41" w:rsidP="00117666">
      <w:pPr>
        <w:spacing w:after="0"/>
      </w:pPr>
      <w:r>
        <w:separator/>
      </w:r>
    </w:p>
  </w:endnote>
  <w:endnote w:type="continuationSeparator" w:id="0">
    <w:p w14:paraId="7FF0C0EC" w14:textId="77777777" w:rsidR="008F2D41" w:rsidRDefault="008F2D4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9D4C5B3" w:rsidR="000D3D41" w:rsidRPr="00577C4C" w:rsidRDefault="0083093E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2B16474" wp14:editId="17A634B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400685"/>
              <wp:effectExtent l="0" t="0" r="9525" b="0"/>
              <wp:wrapNone/>
              <wp:docPr id="599504418" name="Text Box 4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400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07ED03" w14:textId="581C7045" w:rsidR="0083093E" w:rsidRPr="0083093E" w:rsidRDefault="0083093E" w:rsidP="0083093E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3093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B164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alt="Information Classification: General" style="position:absolute;margin-left:0;margin-top:0;width:164.25pt;height:31.5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" filled="f" stroked="f">
              <v:fill o:detectmouseclick="t"/>
              <v:textbox style="mso-fit-shape-to-text:t" inset="20pt,0,0,15pt">
                <w:txbxContent>
                  <w:p w14:paraId="7107ED03" w14:textId="581C7045" w:rsidR="0083093E" w:rsidRPr="0083093E" w:rsidRDefault="0083093E" w:rsidP="0083093E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3093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52A7B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0D3D41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0D3D41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CC93C20" w:rsidR="000D3D41" w:rsidRPr="00577C4C" w:rsidRDefault="0083093E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4F14894A" wp14:editId="3C81292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400685"/>
              <wp:effectExtent l="0" t="0" r="9525" b="0"/>
              <wp:wrapNone/>
              <wp:docPr id="502384297" name="Text Box 5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400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5F754B" w14:textId="3B23A978" w:rsidR="0083093E" w:rsidRPr="0083093E" w:rsidRDefault="0083093E" w:rsidP="0083093E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3093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14894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Information Classification: General" style="position:absolute;margin-left:0;margin-top:0;width:164.25pt;height:31.55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7A5F754B" w14:textId="3B23A978" w:rsidR="0083093E" w:rsidRPr="0083093E" w:rsidRDefault="0083093E" w:rsidP="0083093E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3093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52A7B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0D3D41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0D3D41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1B26C" w14:textId="061B7EC5" w:rsidR="0083093E" w:rsidRDefault="0083093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7DAFCF1" wp14:editId="57779B2D">
              <wp:simplePos x="819150" y="935355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400685"/>
              <wp:effectExtent l="0" t="0" r="9525" b="0"/>
              <wp:wrapNone/>
              <wp:docPr id="1318833508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400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6D0923" w14:textId="3C046559" w:rsidR="0083093E" w:rsidRPr="0083093E" w:rsidRDefault="0083093E" w:rsidP="0083093E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3093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DAFCF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alt="Information Classification: General" style="position:absolute;margin-left:0;margin-top:0;width:164.25pt;height:31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526D0923" w14:textId="3C046559" w:rsidR="0083093E" w:rsidRPr="0083093E" w:rsidRDefault="0083093E" w:rsidP="0083093E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3093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53A28D" w14:textId="77777777" w:rsidR="008F2D41" w:rsidRDefault="008F2D41" w:rsidP="00117666">
      <w:pPr>
        <w:spacing w:after="0"/>
      </w:pPr>
      <w:r>
        <w:separator/>
      </w:r>
    </w:p>
  </w:footnote>
  <w:footnote w:type="continuationSeparator" w:id="0">
    <w:p w14:paraId="2F3E6BE2" w14:textId="77777777" w:rsidR="008F2D41" w:rsidRDefault="008F2D4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0D3D41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1BCD62EA" w:rsidR="000D3D41" w:rsidRDefault="00C52A7B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25602"/>
    <w:rsid w:val="00034304"/>
    <w:rsid w:val="00035434"/>
    <w:rsid w:val="000408EB"/>
    <w:rsid w:val="00052A14"/>
    <w:rsid w:val="00077D53"/>
    <w:rsid w:val="000A5990"/>
    <w:rsid w:val="000A6A75"/>
    <w:rsid w:val="000B5084"/>
    <w:rsid w:val="000C28F4"/>
    <w:rsid w:val="000D3D41"/>
    <w:rsid w:val="000E1605"/>
    <w:rsid w:val="000E2187"/>
    <w:rsid w:val="00105FD9"/>
    <w:rsid w:val="00116A77"/>
    <w:rsid w:val="00117666"/>
    <w:rsid w:val="001549D3"/>
    <w:rsid w:val="00160065"/>
    <w:rsid w:val="0017480D"/>
    <w:rsid w:val="00177D84"/>
    <w:rsid w:val="001C4BFD"/>
    <w:rsid w:val="001F434F"/>
    <w:rsid w:val="00237551"/>
    <w:rsid w:val="002505B1"/>
    <w:rsid w:val="00267D18"/>
    <w:rsid w:val="0027789C"/>
    <w:rsid w:val="0028021A"/>
    <w:rsid w:val="00284FE8"/>
    <w:rsid w:val="002868E2"/>
    <w:rsid w:val="002869C3"/>
    <w:rsid w:val="002936E4"/>
    <w:rsid w:val="002B4A57"/>
    <w:rsid w:val="002C74CA"/>
    <w:rsid w:val="00301855"/>
    <w:rsid w:val="003544FB"/>
    <w:rsid w:val="00381CA5"/>
    <w:rsid w:val="003932E6"/>
    <w:rsid w:val="003C72B8"/>
    <w:rsid w:val="003D125E"/>
    <w:rsid w:val="003D2F2D"/>
    <w:rsid w:val="00401590"/>
    <w:rsid w:val="00447801"/>
    <w:rsid w:val="00452E9C"/>
    <w:rsid w:val="00465FCA"/>
    <w:rsid w:val="004735C8"/>
    <w:rsid w:val="004961FF"/>
    <w:rsid w:val="004D6EF5"/>
    <w:rsid w:val="005022E2"/>
    <w:rsid w:val="00517A89"/>
    <w:rsid w:val="005250F2"/>
    <w:rsid w:val="00527E91"/>
    <w:rsid w:val="00543048"/>
    <w:rsid w:val="00593EEA"/>
    <w:rsid w:val="0059663A"/>
    <w:rsid w:val="005A126E"/>
    <w:rsid w:val="005A5EEE"/>
    <w:rsid w:val="005E1B6B"/>
    <w:rsid w:val="005F25E8"/>
    <w:rsid w:val="00614760"/>
    <w:rsid w:val="006375C7"/>
    <w:rsid w:val="00642F7B"/>
    <w:rsid w:val="00654E8F"/>
    <w:rsid w:val="00660D05"/>
    <w:rsid w:val="006820B1"/>
    <w:rsid w:val="0068784F"/>
    <w:rsid w:val="00697BF2"/>
    <w:rsid w:val="006B7D14"/>
    <w:rsid w:val="006D4C5D"/>
    <w:rsid w:val="006E5A59"/>
    <w:rsid w:val="00701727"/>
    <w:rsid w:val="0070566C"/>
    <w:rsid w:val="00714C50"/>
    <w:rsid w:val="00725A7D"/>
    <w:rsid w:val="00734D1C"/>
    <w:rsid w:val="007501BE"/>
    <w:rsid w:val="0075641A"/>
    <w:rsid w:val="00790BB3"/>
    <w:rsid w:val="007C206C"/>
    <w:rsid w:val="00803D24"/>
    <w:rsid w:val="00817DD6"/>
    <w:rsid w:val="0083093E"/>
    <w:rsid w:val="00852A69"/>
    <w:rsid w:val="008708B8"/>
    <w:rsid w:val="00885156"/>
    <w:rsid w:val="008A713B"/>
    <w:rsid w:val="008B161D"/>
    <w:rsid w:val="008B4A7E"/>
    <w:rsid w:val="008E5D28"/>
    <w:rsid w:val="008F2D41"/>
    <w:rsid w:val="0090121D"/>
    <w:rsid w:val="009151AA"/>
    <w:rsid w:val="0093429D"/>
    <w:rsid w:val="00943573"/>
    <w:rsid w:val="00970F7D"/>
    <w:rsid w:val="00994A3D"/>
    <w:rsid w:val="009C2B12"/>
    <w:rsid w:val="009C70F3"/>
    <w:rsid w:val="009D6B93"/>
    <w:rsid w:val="009F2954"/>
    <w:rsid w:val="00A174D9"/>
    <w:rsid w:val="00A569CD"/>
    <w:rsid w:val="00AB6715"/>
    <w:rsid w:val="00AC3A2A"/>
    <w:rsid w:val="00AD44E9"/>
    <w:rsid w:val="00AD5DD3"/>
    <w:rsid w:val="00B1671E"/>
    <w:rsid w:val="00B25EB8"/>
    <w:rsid w:val="00B354E1"/>
    <w:rsid w:val="00B37F4D"/>
    <w:rsid w:val="00B674D4"/>
    <w:rsid w:val="00B83FE2"/>
    <w:rsid w:val="00BC2685"/>
    <w:rsid w:val="00BC60F1"/>
    <w:rsid w:val="00BF0A08"/>
    <w:rsid w:val="00BF6756"/>
    <w:rsid w:val="00C01C78"/>
    <w:rsid w:val="00C16024"/>
    <w:rsid w:val="00C52A7B"/>
    <w:rsid w:val="00C566FE"/>
    <w:rsid w:val="00C56BAF"/>
    <w:rsid w:val="00C63919"/>
    <w:rsid w:val="00C679AA"/>
    <w:rsid w:val="00C75972"/>
    <w:rsid w:val="00C91B7E"/>
    <w:rsid w:val="00CA7968"/>
    <w:rsid w:val="00CB2303"/>
    <w:rsid w:val="00CC0A3A"/>
    <w:rsid w:val="00CC75EA"/>
    <w:rsid w:val="00CD066B"/>
    <w:rsid w:val="00CE4FEE"/>
    <w:rsid w:val="00CF5AD7"/>
    <w:rsid w:val="00D10056"/>
    <w:rsid w:val="00D5291E"/>
    <w:rsid w:val="00DB59C3"/>
    <w:rsid w:val="00DC259A"/>
    <w:rsid w:val="00DC35F7"/>
    <w:rsid w:val="00DE23E8"/>
    <w:rsid w:val="00DE3D55"/>
    <w:rsid w:val="00DF58A6"/>
    <w:rsid w:val="00E50216"/>
    <w:rsid w:val="00E52377"/>
    <w:rsid w:val="00E621E6"/>
    <w:rsid w:val="00E64E17"/>
    <w:rsid w:val="00E71649"/>
    <w:rsid w:val="00E73D8D"/>
    <w:rsid w:val="00E7655D"/>
    <w:rsid w:val="00E866C9"/>
    <w:rsid w:val="00EA3D3C"/>
    <w:rsid w:val="00EB7991"/>
    <w:rsid w:val="00ED28A4"/>
    <w:rsid w:val="00ED4BFC"/>
    <w:rsid w:val="00F17C9D"/>
    <w:rsid w:val="00F46900"/>
    <w:rsid w:val="00F61D89"/>
    <w:rsid w:val="00F7082C"/>
    <w:rsid w:val="00F7745E"/>
    <w:rsid w:val="00FB1E7F"/>
    <w:rsid w:val="00FB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480D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0121D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90121D"/>
    <w:pPr>
      <w:keepNext/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rsid w:val="0090121D"/>
    <w:pPr>
      <w:spacing w:before="0" w:after="100" w:line="259" w:lineRule="auto"/>
      <w:ind w:left="220"/>
    </w:pPr>
    <w:rPr>
      <w:rFonts w:asciiTheme="minorHAnsi" w:hAnsiTheme="minorHAnsi" w:cs="Times New Roman"/>
      <w:sz w:val="22"/>
      <w:lang w:eastAsia="zh-CN"/>
    </w:rPr>
  </w:style>
  <w:style w:type="paragraph" w:styleId="TOC1">
    <w:name w:val="toc 1"/>
    <w:basedOn w:val="Normal"/>
    <w:next w:val="Normal"/>
    <w:autoRedefine/>
    <w:uiPriority w:val="39"/>
    <w:unhideWhenUsed/>
    <w:rsid w:val="0090121D"/>
    <w:pPr>
      <w:tabs>
        <w:tab w:val="right" w:leader="dot" w:pos="13948"/>
      </w:tabs>
      <w:spacing w:before="0" w:after="100" w:line="259" w:lineRule="auto"/>
    </w:pPr>
    <w:rPr>
      <w:rFonts w:ascii="Arial" w:hAnsi="Arial" w:cs="Arial"/>
      <w:noProof/>
      <w:szCs w:val="24"/>
      <w:lang w:eastAsia="zh-CN"/>
    </w:rPr>
  </w:style>
  <w:style w:type="paragraph" w:styleId="TOC3">
    <w:name w:val="toc 3"/>
    <w:basedOn w:val="Normal"/>
    <w:next w:val="Normal"/>
    <w:autoRedefine/>
    <w:uiPriority w:val="39"/>
    <w:unhideWhenUsed/>
    <w:rsid w:val="0090121D"/>
    <w:pPr>
      <w:spacing w:before="0" w:after="100" w:line="259" w:lineRule="auto"/>
      <w:ind w:left="440"/>
    </w:pPr>
    <w:rPr>
      <w:rFonts w:asciiTheme="minorHAnsi" w:hAnsiTheme="minorHAnsi" w:cs="Times New Roman"/>
      <w:sz w:val="22"/>
      <w:lang w:eastAsia="zh-CN"/>
    </w:rPr>
  </w:style>
  <w:style w:type="paragraph" w:customStyle="1" w:styleId="msonormal0">
    <w:name w:val="msonormal"/>
    <w:basedOn w:val="Normal"/>
    <w:rsid w:val="005022E2"/>
    <w:pPr>
      <w:spacing w:before="100" w:beforeAutospacing="1" w:after="100" w:afterAutospacing="1"/>
    </w:pPr>
    <w:rPr>
      <w:rFonts w:ascii="SimSun" w:eastAsia="SimSun" w:hAnsi="SimSun" w:cs="SimSun"/>
      <w:szCs w:val="24"/>
      <w:lang w:eastAsia="zh-CN"/>
    </w:rPr>
  </w:style>
  <w:style w:type="paragraph" w:customStyle="1" w:styleId="font5">
    <w:name w:val="font5"/>
    <w:basedOn w:val="Normal"/>
    <w:rsid w:val="005022E2"/>
    <w:pPr>
      <w:spacing w:before="100" w:beforeAutospacing="1" w:after="100" w:afterAutospacing="1"/>
    </w:pPr>
    <w:rPr>
      <w:rFonts w:ascii="DengXian" w:eastAsia="DengXian" w:hAnsi="DengXian" w:cs="SimSun"/>
      <w:sz w:val="18"/>
      <w:szCs w:val="18"/>
      <w:lang w:eastAsia="zh-CN"/>
    </w:rPr>
  </w:style>
  <w:style w:type="paragraph" w:customStyle="1" w:styleId="font6">
    <w:name w:val="font6"/>
    <w:basedOn w:val="Normal"/>
    <w:rsid w:val="005022E2"/>
    <w:pPr>
      <w:spacing w:before="100" w:beforeAutospacing="1" w:after="100" w:afterAutospacing="1"/>
    </w:pPr>
    <w:rPr>
      <w:rFonts w:eastAsia="SimSun" w:cs="Times New Roman"/>
      <w:color w:val="000000"/>
      <w:szCs w:val="24"/>
      <w:lang w:eastAsia="zh-CN"/>
    </w:rPr>
  </w:style>
  <w:style w:type="paragraph" w:customStyle="1" w:styleId="font7">
    <w:name w:val="font7"/>
    <w:basedOn w:val="Normal"/>
    <w:rsid w:val="005022E2"/>
    <w:pPr>
      <w:spacing w:before="100" w:beforeAutospacing="1" w:after="100" w:afterAutospacing="1"/>
    </w:pPr>
    <w:rPr>
      <w:rFonts w:eastAsia="SimSun" w:cs="Times New Roman"/>
      <w:color w:val="000000"/>
      <w:szCs w:val="24"/>
      <w:lang w:eastAsia="zh-CN"/>
    </w:rPr>
  </w:style>
  <w:style w:type="paragraph" w:customStyle="1" w:styleId="xl65">
    <w:name w:val="xl65"/>
    <w:basedOn w:val="Normal"/>
    <w:rsid w:val="005022E2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SimSun" w:cs="Times New Roman"/>
      <w:color w:val="000000"/>
      <w:szCs w:val="24"/>
      <w:lang w:eastAsia="zh-CN"/>
    </w:rPr>
  </w:style>
  <w:style w:type="paragraph" w:customStyle="1" w:styleId="xl66">
    <w:name w:val="xl66"/>
    <w:basedOn w:val="Normal"/>
    <w:rsid w:val="005022E2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SimSun" w:cs="Times New Roman"/>
      <w:i/>
      <w:iCs/>
      <w:color w:val="000000"/>
      <w:szCs w:val="24"/>
      <w:lang w:eastAsia="zh-CN"/>
    </w:rPr>
  </w:style>
  <w:style w:type="paragraph" w:customStyle="1" w:styleId="xl67">
    <w:name w:val="xl67"/>
    <w:basedOn w:val="Normal"/>
    <w:rsid w:val="005022E2"/>
    <w:pPr>
      <w:spacing w:before="100" w:beforeAutospacing="1" w:after="100" w:afterAutospacing="1"/>
      <w:jc w:val="center"/>
      <w:textAlignment w:val="center"/>
    </w:pPr>
    <w:rPr>
      <w:rFonts w:eastAsia="SimSun" w:cs="Times New Roman"/>
      <w:color w:val="000000"/>
      <w:szCs w:val="24"/>
      <w:lang w:eastAsia="zh-CN"/>
    </w:rPr>
  </w:style>
  <w:style w:type="paragraph" w:customStyle="1" w:styleId="xl68">
    <w:name w:val="xl68"/>
    <w:basedOn w:val="Normal"/>
    <w:rsid w:val="005022E2"/>
    <w:pPr>
      <w:spacing w:before="100" w:beforeAutospacing="1" w:after="100" w:afterAutospacing="1"/>
      <w:jc w:val="center"/>
      <w:textAlignment w:val="center"/>
    </w:pPr>
    <w:rPr>
      <w:rFonts w:eastAsia="SimSun" w:cs="Times New Roman"/>
      <w:color w:val="000000"/>
      <w:szCs w:val="24"/>
      <w:lang w:eastAsia="zh-CN"/>
    </w:rPr>
  </w:style>
  <w:style w:type="paragraph" w:customStyle="1" w:styleId="xl69">
    <w:name w:val="xl69"/>
    <w:basedOn w:val="Normal"/>
    <w:rsid w:val="005022E2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SimSun" w:cs="Times New Roman"/>
      <w:color w:val="000000"/>
      <w:szCs w:val="24"/>
      <w:lang w:eastAsia="zh-CN"/>
    </w:rPr>
  </w:style>
  <w:style w:type="paragraph" w:customStyle="1" w:styleId="xl70">
    <w:name w:val="xl70"/>
    <w:basedOn w:val="Normal"/>
    <w:rsid w:val="005022E2"/>
    <w:pPr>
      <w:spacing w:before="100" w:beforeAutospacing="1" w:after="100" w:afterAutospacing="1"/>
      <w:jc w:val="center"/>
      <w:textAlignment w:val="center"/>
    </w:pPr>
    <w:rPr>
      <w:rFonts w:eastAsia="SimSun" w:cs="Times New Roman"/>
      <w:color w:val="000000"/>
      <w:szCs w:val="24"/>
      <w:lang w:eastAsia="zh-CN"/>
    </w:rPr>
  </w:style>
  <w:style w:type="paragraph" w:customStyle="1" w:styleId="xl71">
    <w:name w:val="xl71"/>
    <w:basedOn w:val="Normal"/>
    <w:rsid w:val="005022E2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SimSun" w:cs="Times New Roman"/>
      <w:color w:val="000000"/>
      <w:szCs w:val="24"/>
      <w:lang w:eastAsia="zh-CN"/>
    </w:rPr>
  </w:style>
  <w:style w:type="paragraph" w:customStyle="1" w:styleId="xl72">
    <w:name w:val="xl72"/>
    <w:basedOn w:val="Normal"/>
    <w:rsid w:val="005022E2"/>
    <w:pPr>
      <w:pBdr>
        <w:bottom w:val="single" w:sz="8" w:space="0" w:color="auto"/>
      </w:pBdr>
      <w:spacing w:before="100" w:beforeAutospacing="1" w:after="100" w:afterAutospacing="1"/>
    </w:pPr>
    <w:rPr>
      <w:rFonts w:eastAsia="SimSun" w:cs="Times New Roman"/>
      <w:szCs w:val="24"/>
      <w:lang w:eastAsia="zh-CN"/>
    </w:rPr>
  </w:style>
  <w:style w:type="paragraph" w:customStyle="1" w:styleId="xl73">
    <w:name w:val="xl73"/>
    <w:basedOn w:val="Normal"/>
    <w:rsid w:val="000B5084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rFonts w:eastAsia="SimSun" w:cs="Times New Roman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2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299</TotalTime>
  <Pages>9</Pages>
  <Words>1903</Words>
  <Characters>10848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Spence, Oliver</cp:lastModifiedBy>
  <cp:revision>62</cp:revision>
  <cp:lastPrinted>2013-10-03T12:51:00Z</cp:lastPrinted>
  <dcterms:created xsi:type="dcterms:W3CDTF">2022-11-17T16:58:00Z</dcterms:created>
  <dcterms:modified xsi:type="dcterms:W3CDTF">2025-02-24T21:29:00Z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ClassificationContentMarkingFooterShapeIds">
    <vt:lpwstr>4e9bcd64,23bbb622,1df1c6a9</vt:lpwstr>
  </property>
  <property fmtid="{D5CDD505-2E9C-101B-9397-08002B2CF9AE}" pid="11" name="ClassificationContentMarkingFooterFontProps">
    <vt:lpwstr>#0078d7,9,Rockwell</vt:lpwstr>
  </property>
  <property fmtid="{D5CDD505-2E9C-101B-9397-08002B2CF9AE}" pid="12" name="ClassificationContentMarkingFooterText">
    <vt:lpwstr>Information Classification: General</vt:lpwstr>
  </property>
  <property fmtid="{D5CDD505-2E9C-101B-9397-08002B2CF9AE}" pid="13" name="MSIP_Label_2bbab825-a111-45e4-86a1-18cee0005896_Enabled">
    <vt:lpwstr>true</vt:lpwstr>
  </property>
  <property fmtid="{D5CDD505-2E9C-101B-9397-08002B2CF9AE}" pid="14" name="MSIP_Label_2bbab825-a111-45e4-86a1-18cee0005896_SetDate">
    <vt:lpwstr>2025-02-20T20:32:39Z</vt:lpwstr>
  </property>
  <property fmtid="{D5CDD505-2E9C-101B-9397-08002B2CF9AE}" pid="15" name="MSIP_Label_2bbab825-a111-45e4-86a1-18cee0005896_Method">
    <vt:lpwstr>Standard</vt:lpwstr>
  </property>
  <property fmtid="{D5CDD505-2E9C-101B-9397-08002B2CF9AE}" pid="16" name="MSIP_Label_2bbab825-a111-45e4-86a1-18cee0005896_Name">
    <vt:lpwstr>2bbab825-a111-45e4-86a1-18cee0005896</vt:lpwstr>
  </property>
  <property fmtid="{D5CDD505-2E9C-101B-9397-08002B2CF9AE}" pid="17" name="MSIP_Label_2bbab825-a111-45e4-86a1-18cee0005896_SiteId">
    <vt:lpwstr>2567d566-604c-408a-8a60-55d0dc9d9d6b</vt:lpwstr>
  </property>
  <property fmtid="{D5CDD505-2E9C-101B-9397-08002B2CF9AE}" pid="18" name="MSIP_Label_2bbab825-a111-45e4-86a1-18cee0005896_ActionId">
    <vt:lpwstr>53b9a7fc-9283-45d2-ba43-7c84cac0d211</vt:lpwstr>
  </property>
  <property fmtid="{D5CDD505-2E9C-101B-9397-08002B2CF9AE}" pid="19" name="MSIP_Label_2bbab825-a111-45e4-86a1-18cee0005896_ContentBits">
    <vt:lpwstr>2</vt:lpwstr>
  </property>
</Properties>
</file>