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47C17BF" w14:textId="77777777" w:rsidR="00601E58" w:rsidRDefault="00601E58" w:rsidP="00601E58">
      <w:pPr>
        <w:pStyle w:val="AuthorList"/>
        <w:jc w:val="center"/>
        <w:rPr>
          <w:sz w:val="32"/>
          <w:szCs w:val="32"/>
        </w:rPr>
      </w:pPr>
      <w:r w:rsidRPr="00601E58">
        <w:rPr>
          <w:sz w:val="32"/>
          <w:szCs w:val="32"/>
        </w:rPr>
        <w:t>Identification of Cell-cell Communications by Single-cell RNA Sequencing in End Stage Renal Disease Provides New Insights into Immune Cell Heterogeneity</w:t>
      </w:r>
    </w:p>
    <w:p w14:paraId="25D2C293" w14:textId="1BD7E8DF" w:rsidR="002868E2" w:rsidRPr="00994A3D" w:rsidRDefault="006B4825" w:rsidP="0001436A">
      <w:pPr>
        <w:pStyle w:val="AuthorList"/>
      </w:pPr>
      <w:r w:rsidRPr="006B4825">
        <w:t xml:space="preserve">Ruijing Zhang, </w:t>
      </w:r>
      <w:proofErr w:type="spellStart"/>
      <w:r w:rsidRPr="006B4825">
        <w:t>Xinyan</w:t>
      </w:r>
      <w:proofErr w:type="spellEnd"/>
      <w:r w:rsidRPr="006B4825">
        <w:t xml:space="preserve"> Liu, </w:t>
      </w:r>
      <w:proofErr w:type="spellStart"/>
      <w:r w:rsidRPr="006B4825">
        <w:t>Yuehong</w:t>
      </w:r>
      <w:proofErr w:type="spellEnd"/>
      <w:r w:rsidRPr="006B4825">
        <w:t xml:space="preserve"> Ma, </w:t>
      </w:r>
      <w:proofErr w:type="spellStart"/>
      <w:r w:rsidRPr="006B4825">
        <w:t>Lijuan</w:t>
      </w:r>
      <w:proofErr w:type="spellEnd"/>
      <w:r w:rsidRPr="006B4825">
        <w:t xml:space="preserve"> Cheng, Yi Ren, </w:t>
      </w:r>
      <w:proofErr w:type="spellStart"/>
      <w:r w:rsidRPr="006B4825">
        <w:t>Rongshan</w:t>
      </w:r>
      <w:proofErr w:type="spellEnd"/>
      <w:r w:rsidRPr="006B4825">
        <w:t xml:space="preserve"> Li</w:t>
      </w:r>
      <w:r w:rsidRPr="00994A3D">
        <w:t>*</w:t>
      </w:r>
    </w:p>
    <w:p w14:paraId="217F3AE0" w14:textId="30A297A0" w:rsidR="002868E2" w:rsidRPr="00994A3D" w:rsidRDefault="002868E2" w:rsidP="006B4825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6B4825" w:rsidRPr="006B4825">
        <w:rPr>
          <w:rFonts w:cs="Times New Roman"/>
        </w:rPr>
        <w:t>Rongshan</w:t>
      </w:r>
      <w:proofErr w:type="spellEnd"/>
      <w:r w:rsidR="006B4825" w:rsidRPr="006B4825">
        <w:rPr>
          <w:rFonts w:cs="Times New Roman"/>
        </w:rPr>
        <w:t xml:space="preserve"> Li</w:t>
      </w:r>
      <w:r w:rsidR="006B4825">
        <w:rPr>
          <w:rFonts w:cs="Times New Roman"/>
        </w:rPr>
        <w:t xml:space="preserve">, </w:t>
      </w:r>
      <w:r w:rsidR="006B4825" w:rsidRPr="006B4825">
        <w:rPr>
          <w:rFonts w:cs="Times New Roman"/>
        </w:rPr>
        <w:t>rongshanli@126.com</w:t>
      </w:r>
    </w:p>
    <w:p w14:paraId="21A0E25D" w14:textId="5570D986" w:rsidR="00B10840" w:rsidRPr="007B1A60" w:rsidRDefault="00654E8F" w:rsidP="007967C0">
      <w:pPr>
        <w:pStyle w:val="1"/>
        <w:numPr>
          <w:ilvl w:val="0"/>
          <w:numId w:val="0"/>
        </w:numPr>
        <w:ind w:left="567" w:hanging="567"/>
        <w:rPr>
          <w:b w:val="0"/>
          <w:bCs/>
          <w:lang w:eastAsia="zh-CN"/>
        </w:rPr>
      </w:pPr>
      <w:r w:rsidRPr="00994A3D">
        <w:t>Supplementary Data</w:t>
      </w:r>
      <w:r w:rsidR="004D08D9">
        <w:t xml:space="preserve"> 1.1 </w:t>
      </w:r>
      <w:r w:rsidR="00B10840" w:rsidRPr="007B1A60">
        <w:rPr>
          <w:b w:val="0"/>
          <w:bCs/>
          <w:lang w:eastAsia="zh-CN"/>
        </w:rPr>
        <w:t xml:space="preserve">Basic information of patients and healthy controls </w:t>
      </w:r>
    </w:p>
    <w:tbl>
      <w:tblPr>
        <w:tblW w:w="15931" w:type="dxa"/>
        <w:tblLook w:val="04A0" w:firstRow="1" w:lastRow="0" w:firstColumn="1" w:lastColumn="0" w:noHBand="0" w:noVBand="1"/>
      </w:tblPr>
      <w:tblGrid>
        <w:gridCol w:w="977"/>
        <w:gridCol w:w="960"/>
        <w:gridCol w:w="516"/>
        <w:gridCol w:w="808"/>
        <w:gridCol w:w="1275"/>
        <w:gridCol w:w="1418"/>
        <w:gridCol w:w="1134"/>
        <w:gridCol w:w="4371"/>
        <w:gridCol w:w="1290"/>
        <w:gridCol w:w="960"/>
        <w:gridCol w:w="1262"/>
        <w:gridCol w:w="960"/>
      </w:tblGrid>
      <w:tr w:rsidR="00B10840" w:rsidRPr="00B10840" w14:paraId="30A29A15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F85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FD9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Gender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725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Age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0223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eGFR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36D74" w14:textId="77777777" w:rsid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Length of Hemodialysis</w:t>
            </w:r>
          </w:p>
          <w:p w14:paraId="708D4AB4" w14:textId="1A7A17E5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(Months)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D0504" w14:textId="41DB79AE" w:rsidR="00B10840" w:rsidRDefault="00E325F5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Frequency</w:t>
            </w:r>
            <w:r w:rsidR="00B10840"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of </w:t>
            </w:r>
          </w:p>
          <w:p w14:paraId="00AE2B0D" w14:textId="0DBADD00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Hemodialysis</w:t>
            </w:r>
          </w:p>
          <w:p w14:paraId="7777DA77" w14:textId="708D882D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(times per week)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09D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Primary Kidney Damage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FAEE" w14:textId="1029C4FD" w:rsidR="00B10840" w:rsidRPr="00B10840" w:rsidRDefault="00E325F5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Secondary</w:t>
            </w:r>
            <w:r w:rsidR="00B10840"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Kidney Disease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5726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Hypertension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2894B" w14:textId="2F6970CB" w:rsidR="00B10840" w:rsidRPr="00B10840" w:rsidRDefault="004D48DB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Diabetes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A051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Antoimmune</w:t>
            </w:r>
            <w:proofErr w:type="spellEnd"/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Disease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631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Cancer</w:t>
            </w:r>
          </w:p>
        </w:tc>
      </w:tr>
      <w:tr w:rsidR="00B10840" w:rsidRPr="00B10840" w14:paraId="4F01E610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EAB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2A5E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381EE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C80C5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6.76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E267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654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0492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60BD" w14:textId="06339CF2" w:rsidR="00B10840" w:rsidRPr="00B10840" w:rsidRDefault="004D48DB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Diabetes</w:t>
            </w:r>
            <w:r w:rsidR="00B10840"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Nephropathy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315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A82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4EB9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F9AC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298B58E8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D3E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3E69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A4EB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DB8B1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6.16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338BD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48DB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844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7F5E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668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341C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0E4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3AC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36188003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7EB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11D4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4054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9A2F1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8.44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DBE1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C28E6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B11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B4EF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0450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3D57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D0A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DC7D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7E926A15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3C50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C5B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BB3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46F4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9.59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0942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20450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5B0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C55CA" w14:textId="43C43223" w:rsidR="00B10840" w:rsidRPr="00B10840" w:rsidRDefault="004D48DB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Diabetes</w:t>
            </w:r>
            <w:r w:rsidR="00B10840"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Nephropathy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3D5B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B85B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5469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321B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45839102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CB5B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302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19E2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E047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6.36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A9DB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01AE3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589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A3A7" w14:textId="7AB044F9" w:rsidR="00B10840" w:rsidRPr="00B10840" w:rsidRDefault="004D48DB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Diabetes</w:t>
            </w:r>
            <w:r w:rsidR="00B10840"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Nephropathy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B19F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83A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A25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97D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51663F4F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ED04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B90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8389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DC82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5AD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ECE70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5A7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F89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DFBB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6CE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AAF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E0A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79D80854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8EF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8EB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0AE5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D0EE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6.96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0DDC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6AC5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C3B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D7AA" w14:textId="25348C99" w:rsidR="00B10840" w:rsidRPr="00B10840" w:rsidRDefault="004D48DB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Diabetes</w:t>
            </w:r>
            <w:r w:rsidR="00B10840"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Nephropathy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82D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D26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3E66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BCD1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42AA0423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46CF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E95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9B13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E8CA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72C3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7377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860C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06F1" w14:textId="37B80C49" w:rsidR="00B10840" w:rsidRPr="00B10840" w:rsidRDefault="004D48DB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Diabetes</w:t>
            </w:r>
            <w:r w:rsidR="00B10840"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Nephropathy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120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A05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049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0423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375403C7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D94B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472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D472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10A1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6.86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A3AA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8CEB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3FD3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269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12EE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191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09A9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8FD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550E8E03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B1C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DF0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4E5F0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EC3A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2959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165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F4A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82F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A9D6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E6D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792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955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6FEABAEB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EDA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BA3A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961C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8673F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A2C5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32F6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E79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DD4E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EA94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8AB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6A3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2E65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1D37EA0D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AF2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82BE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814A0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3FAE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ABF0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D2BC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20C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721F" w14:textId="0C32CA77" w:rsidR="00B10840" w:rsidRPr="00B10840" w:rsidRDefault="004D48DB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Diabetes</w:t>
            </w:r>
            <w:r w:rsidR="00B10840"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Nephropathy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E47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9242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1F1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AC8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01BB0D0E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A5E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623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714F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A64F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8.62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10E6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7061F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A06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1C5F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4C0D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6DAB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537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731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60072D31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817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29E1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811F4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5948E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9.01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10067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29B7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111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A7B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548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07D3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377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CEA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7BCD3E18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9E0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05C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9D52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3551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45F29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36FBF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FA0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EFE0" w14:textId="44BD0715" w:rsidR="00B10840" w:rsidRPr="00B10840" w:rsidRDefault="004D48DB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Diabetes</w:t>
            </w:r>
            <w:r w:rsidR="00B10840"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 xml:space="preserve"> Nephropathy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335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C86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06E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CFD4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07FC4171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0C7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F54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2EF0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8E39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FDCE0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51BE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1D41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2701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E8B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A38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352F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248B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47A7584E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3EE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5F0C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1C9E5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2F5B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495BD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17224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499E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2AE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F24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E77A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81C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A54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28F9C517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3750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C0A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19869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FADE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6.9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4E0E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D7FC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E9EC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D6BD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F30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083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F45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FAA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4D313809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AD6D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043D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FA6D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1FC5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802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91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3D40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1750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2560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C40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21A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1ECD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7219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  <w:tr w:rsidR="00B10840" w:rsidRPr="00B10840" w14:paraId="6D8532FB" w14:textId="77777777" w:rsidTr="00B10840">
        <w:trPr>
          <w:trHeight w:val="276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F8D8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Patient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47EB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AE83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9961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7.31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E425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4B56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11A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5E0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31AD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CA7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B8F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6F6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</w:tr>
    </w:tbl>
    <w:p w14:paraId="2070786D" w14:textId="77777777" w:rsidR="00B10840" w:rsidRDefault="00B10840" w:rsidP="00B10840"/>
    <w:tbl>
      <w:tblPr>
        <w:tblW w:w="7625" w:type="dxa"/>
        <w:tblLook w:val="04A0" w:firstRow="1" w:lastRow="0" w:firstColumn="1" w:lastColumn="0" w:noHBand="0" w:noVBand="1"/>
      </w:tblPr>
      <w:tblGrid>
        <w:gridCol w:w="866"/>
        <w:gridCol w:w="1054"/>
        <w:gridCol w:w="222"/>
        <w:gridCol w:w="516"/>
        <w:gridCol w:w="1186"/>
        <w:gridCol w:w="846"/>
        <w:gridCol w:w="2947"/>
      </w:tblGrid>
      <w:tr w:rsidR="00B10840" w:rsidRPr="00B10840" w14:paraId="2008371A" w14:textId="77777777" w:rsidTr="00B10840">
        <w:trPr>
          <w:trHeight w:val="276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866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Healthy Control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B96D7F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BFE72" w14:textId="6FFA979A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644F" w14:textId="77777777" w:rsidR="00B10840" w:rsidRPr="00B10840" w:rsidRDefault="00B10840" w:rsidP="00B10840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DFF25" w14:textId="77777777" w:rsidR="00B10840" w:rsidRPr="00B10840" w:rsidRDefault="00B10840" w:rsidP="00B10840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FD1E" w14:textId="77777777" w:rsidR="00B10840" w:rsidRPr="00B10840" w:rsidRDefault="00B10840" w:rsidP="00B10840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B10840" w:rsidRPr="00B10840" w14:paraId="0E55D134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93B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CF6C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Gender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D40EC0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AF93" w14:textId="70BA7C56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Age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06E7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Hypertension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EA28" w14:textId="112F9A51" w:rsidR="00B10840" w:rsidRPr="00B10840" w:rsidRDefault="004D48DB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Diabetes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5BDF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Medication</w:t>
            </w:r>
          </w:p>
        </w:tc>
      </w:tr>
      <w:tr w:rsidR="00B10840" w:rsidRPr="00B10840" w14:paraId="721A4911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5FE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119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C544612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B6EB5" w14:textId="4D08F964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65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D1D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3F3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BACA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59A0E193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144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A30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81A785E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B095" w14:textId="66BDBD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460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25FB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F37E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52137E97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AEE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A57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B500B81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6548" w14:textId="5FD00B58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56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A4FD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5353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01A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4F94F6D1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3F6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E08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83511FB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7BA7E" w14:textId="42F766F1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A3BA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70B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208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6DDCEE17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A1F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B6C1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0D64754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F0674" w14:textId="56ED189E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73DE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5FE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EDA6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45430FD4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6D85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A3A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CAA5659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3FA3" w14:textId="7B3CF5B0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57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3C7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4CF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4A8F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31E2C92B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1AD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9C0B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21CAE0C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E3B4" w14:textId="656D6DDD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453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F3C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9AD8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5E3BDC83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482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lastRenderedPageBreak/>
              <w:t>No.8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7EE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A8F666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8EDA8" w14:textId="388DFF7E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62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376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4172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F78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253202B5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86D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227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9E93640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486E" w14:textId="2B4C51C1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44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175B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811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FFA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48D8EAB0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A23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BDE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75EF803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ED095" w14:textId="57C3A35C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55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CE8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FF3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AEB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5241A9DD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48F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FC3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7E371E3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33E1" w14:textId="3C1D3768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73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022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3E1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6FC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54FF871C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E603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40F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3BAE0A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4084" w14:textId="7DE1EC85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64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EE5B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73B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369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0197AC6C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119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3A91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AE6330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0D1A" w14:textId="0EBE0583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58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780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BA9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A586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28E7DBCD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5B3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No.14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23D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CDBC46A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5E26A" w14:textId="60FE7502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68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C7B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A5F3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E51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54617814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0F7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6AA8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A975824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52B5" w14:textId="5FA8677F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67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D1E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67757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1814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53C4CD4E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75A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429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DB5D685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8567" w14:textId="64BDBAD8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38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4A57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D440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4704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1EB75984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4FDE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No.17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E7B8A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7ED6357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1C12" w14:textId="3D7BF832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48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CE8F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0CA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55DA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1C52962E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1E21C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No.18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C3F1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9AEF93B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0797" w14:textId="3CC3415A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50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ED5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195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012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44C397D9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2819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No.19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7023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Female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1853098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446E" w14:textId="756DD4AF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54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0B01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CD13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C3615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  <w:tr w:rsidR="00B10840" w:rsidRPr="00B10840" w14:paraId="51FC772A" w14:textId="77777777" w:rsidTr="00B10840">
        <w:trPr>
          <w:trHeight w:val="276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3FF8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No.20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3C24B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Male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30F0E6C" w14:textId="77777777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18FBC" w14:textId="2EDF2EB1" w:rsidR="00B10840" w:rsidRPr="00B10840" w:rsidRDefault="00B10840" w:rsidP="00B10840">
            <w:pPr>
              <w:spacing w:before="0" w:after="0"/>
              <w:jc w:val="right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61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40CFE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431D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</w:t>
            </w:r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9D62" w14:textId="77777777" w:rsidR="00B10840" w:rsidRPr="00B10840" w:rsidRDefault="00B10840" w:rsidP="00B10840"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</w:pPr>
            <w:r w:rsidRPr="00B10840">
              <w:rPr>
                <w:rFonts w:eastAsia="等线" w:cs="Times New Roman"/>
                <w:color w:val="000000"/>
                <w:sz w:val="18"/>
                <w:szCs w:val="18"/>
                <w:lang w:eastAsia="zh-CN"/>
              </w:rPr>
              <w:t>Not reported</w:t>
            </w:r>
          </w:p>
        </w:tc>
      </w:tr>
    </w:tbl>
    <w:p w14:paraId="29F7FEB1" w14:textId="77777777" w:rsidR="00B10840" w:rsidRDefault="00B10840" w:rsidP="00B10840"/>
    <w:p w14:paraId="30B53D9B" w14:textId="2DDF676E" w:rsidR="00076929" w:rsidRPr="007B1A60" w:rsidRDefault="00D36C7C" w:rsidP="00D36C7C">
      <w:pPr>
        <w:pStyle w:val="1"/>
        <w:numPr>
          <w:ilvl w:val="0"/>
          <w:numId w:val="0"/>
        </w:numPr>
        <w:ind w:left="567" w:hanging="567"/>
        <w:rPr>
          <w:b w:val="0"/>
          <w:bCs/>
          <w:lang w:eastAsia="zh-CN"/>
        </w:rPr>
      </w:pPr>
      <w:r w:rsidRPr="00994A3D">
        <w:t>Supplementary Data</w:t>
      </w:r>
      <w:r>
        <w:t xml:space="preserve"> 1.2</w:t>
      </w:r>
      <w:r w:rsidR="00076929">
        <w:rPr>
          <w:lang w:eastAsia="zh-CN"/>
        </w:rPr>
        <w:t xml:space="preserve"> </w:t>
      </w:r>
      <w:r w:rsidR="005C632E" w:rsidRPr="007B1A60">
        <w:rPr>
          <w:b w:val="0"/>
          <w:bCs/>
          <w:lang w:eastAsia="zh-CN"/>
        </w:rPr>
        <w:t xml:space="preserve">Marker genes of </w:t>
      </w:r>
      <w:r w:rsidR="006B4825" w:rsidRPr="007B1A60">
        <w:rPr>
          <w:b w:val="0"/>
          <w:bCs/>
          <w:lang w:eastAsia="zh-CN"/>
        </w:rPr>
        <w:t>f</w:t>
      </w:r>
      <w:r w:rsidR="00E0238C" w:rsidRPr="007B1A60">
        <w:rPr>
          <w:b w:val="0"/>
          <w:bCs/>
          <w:lang w:eastAsia="zh-CN"/>
        </w:rPr>
        <w:t>ive kinds of immune cells in PBMCs</w:t>
      </w:r>
    </w:p>
    <w:tbl>
      <w:tblPr>
        <w:tblW w:w="7355" w:type="dxa"/>
        <w:tblLook w:val="04A0" w:firstRow="1" w:lastRow="0" w:firstColumn="1" w:lastColumn="0" w:noHBand="0" w:noVBand="1"/>
      </w:tblPr>
      <w:tblGrid>
        <w:gridCol w:w="1261"/>
        <w:gridCol w:w="1304"/>
        <w:gridCol w:w="711"/>
        <w:gridCol w:w="711"/>
        <w:gridCol w:w="1292"/>
        <w:gridCol w:w="1194"/>
        <w:gridCol w:w="2001"/>
      </w:tblGrid>
      <w:tr w:rsidR="00E0238C" w:rsidRPr="00E0238C" w14:paraId="2C5CEB2B" w14:textId="77777777" w:rsidTr="00E0238C">
        <w:trPr>
          <w:trHeight w:val="276"/>
        </w:trPr>
        <w:tc>
          <w:tcPr>
            <w:tcW w:w="73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AF89" w14:textId="77777777" w:rsidR="00E0238C" w:rsidRPr="00E0238C" w:rsidRDefault="00E0238C" w:rsidP="00E0238C">
            <w:pPr>
              <w:spacing w:before="0" w:after="0"/>
              <w:jc w:val="center"/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b/>
                <w:bCs/>
                <w:color w:val="000000"/>
                <w:sz w:val="22"/>
                <w:lang w:eastAsia="zh-CN"/>
              </w:rPr>
              <w:t>Marker genes of five kinds of immune cells in PBMCs</w:t>
            </w:r>
          </w:p>
        </w:tc>
      </w:tr>
      <w:tr w:rsidR="00E0238C" w:rsidRPr="00E0238C" w14:paraId="3369FFE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6A6A5" w14:textId="253E609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proofErr w:type="spellStart"/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p_value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A9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avg_log2FC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C69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pct.1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8C58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pct.2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00B36" w14:textId="236B0E15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proofErr w:type="spellStart"/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p_value_adj</w:t>
            </w:r>
            <w:proofErr w:type="spellEnd"/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180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cluster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45F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gene</w:t>
            </w:r>
          </w:p>
        </w:tc>
      </w:tr>
      <w:tr w:rsidR="00E0238C" w:rsidRPr="00E0238C" w14:paraId="2DD0C36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2A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34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2.649452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53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28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0.431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69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5584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B67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IL7R</w:t>
            </w:r>
          </w:p>
        </w:tc>
      </w:tr>
      <w:tr w:rsidR="00E0238C" w:rsidRPr="00E0238C" w14:paraId="752B640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653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E2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1.383099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E67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1D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5B0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AAD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9890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TRBC2</w:t>
            </w:r>
          </w:p>
        </w:tc>
      </w:tr>
      <w:tr w:rsidR="00E0238C" w:rsidRPr="00E0238C" w14:paraId="7A5EB97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61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A9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1.306411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D7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68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147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086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15F3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CD8B</w:t>
            </w:r>
          </w:p>
        </w:tc>
      </w:tr>
      <w:tr w:rsidR="00E0238C" w:rsidRPr="00E0238C" w14:paraId="5EAD361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DE7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6531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1.233751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F54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B1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CB6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C9D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371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PRKCQ-AS1</w:t>
            </w:r>
          </w:p>
        </w:tc>
      </w:tr>
      <w:tr w:rsidR="00E0238C" w:rsidRPr="00E0238C" w14:paraId="2548E4E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1B85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90E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1.110403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41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0BC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FF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790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F2FC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MAL</w:t>
            </w:r>
          </w:p>
        </w:tc>
      </w:tr>
      <w:tr w:rsidR="00E0238C" w:rsidRPr="00E0238C" w14:paraId="122C55D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0B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31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1.097741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6D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E9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802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F09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0A1C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CD27</w:t>
            </w:r>
          </w:p>
        </w:tc>
      </w:tr>
      <w:tr w:rsidR="00E0238C" w:rsidRPr="00E0238C" w14:paraId="1F956CD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280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DDD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1.080323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D6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A5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BB0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42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0FC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TRBC1</w:t>
            </w:r>
          </w:p>
        </w:tc>
      </w:tr>
      <w:tr w:rsidR="00E0238C" w:rsidRPr="00E0238C" w14:paraId="7F5DAAD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2D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6D9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1.050355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CE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7D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90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B67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30D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IL32</w:t>
            </w:r>
          </w:p>
        </w:tc>
      </w:tr>
      <w:tr w:rsidR="00E0238C" w:rsidRPr="00E0238C" w14:paraId="5EC1CB6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6B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B162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0.820292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EE4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1A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AC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52D3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4544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LTB</w:t>
            </w:r>
          </w:p>
        </w:tc>
      </w:tr>
      <w:tr w:rsidR="00E0238C" w:rsidRPr="00E0238C" w14:paraId="51B719F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53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1.61E-105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D6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0.895586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6A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0B1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0.521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EE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3.21E-102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00E0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751B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RPS4Y1</w:t>
            </w:r>
          </w:p>
        </w:tc>
      </w:tr>
      <w:tr w:rsidR="00E0238C" w:rsidRPr="00E0238C" w14:paraId="6AF62EF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C31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70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6.48811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6B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92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15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9C1C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59F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S100A9</w:t>
            </w:r>
          </w:p>
        </w:tc>
      </w:tr>
      <w:tr w:rsidR="00E0238C" w:rsidRPr="00E0238C" w14:paraId="270B2A2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BC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CC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5.867572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99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BD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83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E20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E8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LYZ</w:t>
            </w:r>
          </w:p>
        </w:tc>
      </w:tr>
      <w:tr w:rsidR="00E0238C" w:rsidRPr="00E0238C" w14:paraId="67BA4E4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7E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CD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5.809339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E34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B1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81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FFB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09F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S100A8</w:t>
            </w:r>
          </w:p>
        </w:tc>
      </w:tr>
      <w:tr w:rsidR="00E0238C" w:rsidRPr="00E0238C" w14:paraId="269DA8F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9B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A7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4.148012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96A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E9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C4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792E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C6E3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CST3</w:t>
            </w:r>
          </w:p>
        </w:tc>
      </w:tr>
      <w:tr w:rsidR="00E0238C" w:rsidRPr="00E0238C" w14:paraId="0E02ACC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17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9145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4.084256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64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62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0.209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3B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81A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096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VCAN</w:t>
            </w:r>
          </w:p>
        </w:tc>
      </w:tr>
      <w:tr w:rsidR="00E0238C" w:rsidRPr="00E0238C" w14:paraId="5BF6466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BF0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57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4.030118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E0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93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B6C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BBA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852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MNDA</w:t>
            </w:r>
          </w:p>
        </w:tc>
      </w:tr>
      <w:tr w:rsidR="00E0238C" w:rsidRPr="00E0238C" w14:paraId="526DA2B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81A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44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4.022477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F4C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E0D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0.523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E42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F18B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3EB0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CTSS</w:t>
            </w:r>
          </w:p>
        </w:tc>
      </w:tr>
      <w:tr w:rsidR="00E0238C" w:rsidRPr="00E0238C" w14:paraId="128F997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777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9E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3.696307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821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C42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F6D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01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F41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FCN1</w:t>
            </w:r>
          </w:p>
        </w:tc>
      </w:tr>
      <w:tr w:rsidR="00E0238C" w:rsidRPr="00E0238C" w14:paraId="3FBBCD2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EFB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A75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3.466487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B6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6FC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170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6BA0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38C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LST1</w:t>
            </w:r>
          </w:p>
        </w:tc>
      </w:tr>
      <w:tr w:rsidR="00E0238C" w:rsidRPr="00E0238C" w14:paraId="4E56827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AA33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36D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3.314755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44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27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85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8DDA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237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ENSG00000257764</w:t>
            </w:r>
          </w:p>
        </w:tc>
      </w:tr>
      <w:tr w:rsidR="00E0238C" w:rsidRPr="00E0238C" w14:paraId="6A69B4F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01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7F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3.291989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DA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65A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67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0A05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49D0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AIF1</w:t>
            </w:r>
          </w:p>
        </w:tc>
      </w:tr>
      <w:tr w:rsidR="00E0238C" w:rsidRPr="00E0238C" w14:paraId="00CD9FC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05F3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9C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3.243279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9F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063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58E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008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FB6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PSAP</w:t>
            </w:r>
          </w:p>
        </w:tc>
      </w:tr>
      <w:tr w:rsidR="00E0238C" w:rsidRPr="00E0238C" w14:paraId="3CB4CED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29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AF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3.211873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4B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12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030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376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D1F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NEAT1</w:t>
            </w:r>
          </w:p>
        </w:tc>
      </w:tr>
      <w:tr w:rsidR="00E0238C" w:rsidRPr="00E0238C" w14:paraId="4DD70AC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113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5BA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3.188724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A0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AED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C11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59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4F9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FGL2</w:t>
            </w:r>
          </w:p>
        </w:tc>
      </w:tr>
      <w:tr w:rsidR="00E0238C" w:rsidRPr="00E0238C" w14:paraId="4E5110A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79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77A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3.026266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B67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DC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C3B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B268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112F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S100A12</w:t>
            </w:r>
          </w:p>
        </w:tc>
      </w:tr>
      <w:tr w:rsidR="00E0238C" w:rsidRPr="00E0238C" w14:paraId="74807EA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B3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B7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2.969114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50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07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BB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553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EB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FOS</w:t>
            </w:r>
          </w:p>
        </w:tc>
      </w:tr>
      <w:tr w:rsidR="00E0238C" w:rsidRPr="00E0238C" w14:paraId="18350BE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F54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D9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2.967443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542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4B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F5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712D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B2C0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CYBB</w:t>
            </w:r>
          </w:p>
        </w:tc>
      </w:tr>
      <w:tr w:rsidR="00E0238C" w:rsidRPr="00E0238C" w14:paraId="14B7704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13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CD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2.824468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C7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A1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A4B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1794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9E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TYMP</w:t>
            </w:r>
          </w:p>
        </w:tc>
      </w:tr>
      <w:tr w:rsidR="00E0238C" w:rsidRPr="00E0238C" w14:paraId="49C3AD5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A65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0B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2.751715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EB7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F1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25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502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9000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COTL1</w:t>
            </w:r>
          </w:p>
        </w:tc>
      </w:tr>
      <w:tr w:rsidR="00E0238C" w:rsidRPr="00E0238C" w14:paraId="0C7178F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D8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BD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2.646113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EE9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CF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59CD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F281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E75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CD14</w:t>
            </w:r>
          </w:p>
        </w:tc>
      </w:tr>
      <w:tr w:rsidR="00E0238C" w:rsidRPr="00E0238C" w14:paraId="456392C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9F0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1D9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2.642231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DC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CF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98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A612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917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SERPINA1</w:t>
            </w:r>
          </w:p>
        </w:tc>
      </w:tr>
      <w:tr w:rsidR="00E0238C" w:rsidRPr="00E0238C" w14:paraId="6C1C2B3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78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39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2.625805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24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270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ED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7EC6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E12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FTL</w:t>
            </w:r>
          </w:p>
        </w:tc>
      </w:tr>
      <w:tr w:rsidR="00E0238C" w:rsidRPr="00E0238C" w14:paraId="6C62890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32C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03C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2.609393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EB3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1E0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573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B22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F3B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SAT1</w:t>
            </w:r>
          </w:p>
        </w:tc>
      </w:tr>
      <w:tr w:rsidR="00E0238C" w:rsidRPr="00E0238C" w14:paraId="3551BAB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EE6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33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2.542928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021C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D9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C10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EFDA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FC0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TYROBP</w:t>
            </w:r>
          </w:p>
        </w:tc>
      </w:tr>
      <w:tr w:rsidR="00E0238C" w:rsidRPr="00E0238C" w14:paraId="680D41A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588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8E3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2.542904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26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B21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93E0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193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B32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MS4A6A</w:t>
            </w:r>
          </w:p>
        </w:tc>
      </w:tr>
      <w:tr w:rsidR="00E0238C" w:rsidRPr="00E0238C" w14:paraId="574DC3F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C8D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7A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2.480035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85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B9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5E7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3D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CA3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CSTA</w:t>
            </w:r>
          </w:p>
        </w:tc>
      </w:tr>
      <w:tr w:rsidR="00E0238C" w:rsidRPr="00E0238C" w14:paraId="1E16F88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FF0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79C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2.472068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3F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70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892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DF51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AFC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DUSP6</w:t>
            </w:r>
          </w:p>
        </w:tc>
      </w:tr>
      <w:tr w:rsidR="00E0238C" w:rsidRPr="00E0238C" w14:paraId="2B50D62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06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93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2.445908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AE8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E9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697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F114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6630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MPEG1</w:t>
            </w:r>
          </w:p>
        </w:tc>
      </w:tr>
      <w:tr w:rsidR="00E0238C" w:rsidRPr="00E0238C" w14:paraId="7A816C4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4BC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6B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2.37451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CF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F9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75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650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34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GPX1</w:t>
            </w:r>
          </w:p>
        </w:tc>
      </w:tr>
      <w:tr w:rsidR="00E0238C" w:rsidRPr="00E0238C" w14:paraId="21C52B5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A2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99A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2.334601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98C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7B2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9F5A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5FB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69E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CLEC12A</w:t>
            </w:r>
          </w:p>
        </w:tc>
      </w:tr>
      <w:tr w:rsidR="00E0238C" w:rsidRPr="00E0238C" w14:paraId="1AB0AD8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940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7C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2.293904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AF2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F2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B3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D03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5F9E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FCER1G</w:t>
            </w:r>
          </w:p>
        </w:tc>
      </w:tr>
      <w:tr w:rsidR="00E0238C" w:rsidRPr="00E0238C" w14:paraId="7D91CD0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D8D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8F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2.290946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700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9B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07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B24B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BC64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GRN</w:t>
            </w:r>
          </w:p>
        </w:tc>
      </w:tr>
      <w:tr w:rsidR="00E0238C" w:rsidRPr="00E0238C" w14:paraId="7E1F937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2A9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FE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2.28505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5886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C5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0.195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599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4FB7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446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NCF2</w:t>
            </w:r>
          </w:p>
        </w:tc>
      </w:tr>
      <w:tr w:rsidR="00E0238C" w:rsidRPr="00E0238C" w14:paraId="6E1EBFA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8D5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12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2.244298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1F5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08E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73B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EBF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1A8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TKT</w:t>
            </w:r>
          </w:p>
        </w:tc>
      </w:tr>
      <w:tr w:rsidR="00E0238C" w:rsidRPr="00E0238C" w14:paraId="7A6D304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15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A73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2.237232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42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CA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2C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1D0F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B245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S100A11</w:t>
            </w:r>
          </w:p>
        </w:tc>
      </w:tr>
      <w:tr w:rsidR="00E0238C" w:rsidRPr="00E0238C" w14:paraId="1613A0A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39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18E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2.213503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65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0D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B14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B7D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03A2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KCTD12</w:t>
            </w:r>
          </w:p>
        </w:tc>
      </w:tr>
      <w:tr w:rsidR="00E0238C" w:rsidRPr="00E0238C" w14:paraId="4054B60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8F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8F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2.127741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29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35C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5E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C67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CC0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NAMPT</w:t>
            </w:r>
          </w:p>
        </w:tc>
      </w:tr>
      <w:tr w:rsidR="00E0238C" w:rsidRPr="00E0238C" w14:paraId="55CF402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1F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47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2.117779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98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69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ED0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1066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04CC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CLEC7A</w:t>
            </w:r>
          </w:p>
        </w:tc>
      </w:tr>
      <w:tr w:rsidR="00E0238C" w:rsidRPr="00E0238C" w14:paraId="6FA7B58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CA6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A4B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2.11759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9D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D8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A02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075B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2DD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FTH1</w:t>
            </w:r>
          </w:p>
        </w:tc>
      </w:tr>
      <w:tr w:rsidR="00E0238C" w:rsidRPr="00E0238C" w14:paraId="51DFC23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70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BC5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2.116668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AC7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CA5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42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BB4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8D5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CD36</w:t>
            </w:r>
          </w:p>
        </w:tc>
      </w:tr>
      <w:tr w:rsidR="00E0238C" w:rsidRPr="00E0238C" w14:paraId="7D42E75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B2E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080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2.116501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3A5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87D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57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4B59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291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AP1S2</w:t>
            </w:r>
          </w:p>
        </w:tc>
      </w:tr>
      <w:tr w:rsidR="00E0238C" w:rsidRPr="00E0238C" w14:paraId="3CB0206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0DC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3E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2.092104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59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D14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86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3D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8083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CSF3R</w:t>
            </w:r>
          </w:p>
        </w:tc>
      </w:tr>
      <w:tr w:rsidR="00E0238C" w:rsidRPr="00E0238C" w14:paraId="5C7051A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854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6613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2.080998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92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F9C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B2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A26F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4CD2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SPI1</w:t>
            </w:r>
          </w:p>
        </w:tc>
      </w:tr>
      <w:tr w:rsidR="00E0238C" w:rsidRPr="00E0238C" w14:paraId="40CA0DB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40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E35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2.054289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7F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28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E1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13AC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503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MARCKS</w:t>
            </w:r>
          </w:p>
        </w:tc>
      </w:tr>
      <w:tr w:rsidR="00E0238C" w:rsidRPr="00E0238C" w14:paraId="1FD6B4A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E220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CC8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2.050093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76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DA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0.497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EE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698F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CE6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BRI3</w:t>
            </w:r>
          </w:p>
        </w:tc>
      </w:tr>
      <w:tr w:rsidR="00E0238C" w:rsidRPr="00E0238C" w14:paraId="4ADDCB8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DB6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99BA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2.03701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61C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E78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240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3D7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7A4E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APLP2</w:t>
            </w:r>
          </w:p>
        </w:tc>
      </w:tr>
      <w:tr w:rsidR="00E0238C" w:rsidRPr="00E0238C" w14:paraId="7FD0C1E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72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545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1.990763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5C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E9B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9E3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798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3EF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CPVL</w:t>
            </w:r>
          </w:p>
        </w:tc>
      </w:tr>
      <w:tr w:rsidR="00E0238C" w:rsidRPr="00E0238C" w14:paraId="4145964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CD7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A6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1.976751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B2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DDC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A9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2FCC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8641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S100A6</w:t>
            </w:r>
          </w:p>
        </w:tc>
      </w:tr>
      <w:tr w:rsidR="00E0238C" w:rsidRPr="00E0238C" w14:paraId="287393F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47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9F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1.951201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646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FD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0.486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744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485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06F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LGALS1</w:t>
            </w:r>
          </w:p>
        </w:tc>
      </w:tr>
      <w:tr w:rsidR="00E0238C" w:rsidRPr="00E0238C" w14:paraId="0844C70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46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3D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1.930665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6B6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82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3052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1A1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B0A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STXBP2</w:t>
            </w:r>
          </w:p>
        </w:tc>
      </w:tr>
      <w:tr w:rsidR="00E0238C" w:rsidRPr="00E0238C" w14:paraId="79766A2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01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600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1.919029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04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D1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8D6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AF2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D8C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LRRK2</w:t>
            </w:r>
          </w:p>
        </w:tc>
      </w:tr>
      <w:tr w:rsidR="00E0238C" w:rsidRPr="00E0238C" w14:paraId="791EF22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EB7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07FA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1.915568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56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BF5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85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46CC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69D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CTSD</w:t>
            </w:r>
          </w:p>
        </w:tc>
      </w:tr>
      <w:tr w:rsidR="00E0238C" w:rsidRPr="00E0238C" w14:paraId="422EE54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EA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83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1.90258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E0D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F5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C6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C125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948E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RGS2</w:t>
            </w:r>
          </w:p>
        </w:tc>
      </w:tr>
      <w:tr w:rsidR="00E0238C" w:rsidRPr="00E0238C" w14:paraId="19E8C59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2F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10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1.87461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A6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880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6DC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D1A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8BE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CFD</w:t>
            </w:r>
          </w:p>
        </w:tc>
      </w:tr>
      <w:tr w:rsidR="00E0238C" w:rsidRPr="00E0238C" w14:paraId="56037E0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5F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C4B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1.842795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7C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FA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AA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75A7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9A8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DUSP1</w:t>
            </w:r>
          </w:p>
        </w:tc>
      </w:tr>
      <w:tr w:rsidR="00E0238C" w:rsidRPr="00E0238C" w14:paraId="2750EAF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502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7C7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1.835489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D10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7FE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6D9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C9E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B7FC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TNFSF13B</w:t>
            </w:r>
          </w:p>
        </w:tc>
      </w:tr>
      <w:tr w:rsidR="00E0238C" w:rsidRPr="00E0238C" w14:paraId="7561CC4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46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C3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1.748077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DD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60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DD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44C5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0B23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HLA-DRA</w:t>
            </w:r>
          </w:p>
        </w:tc>
      </w:tr>
      <w:tr w:rsidR="00E0238C" w:rsidRPr="00E0238C" w14:paraId="5508110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D4D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DAD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1.728422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9B0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A4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3D3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E5A1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3F8A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JAML</w:t>
            </w:r>
          </w:p>
        </w:tc>
      </w:tr>
      <w:tr w:rsidR="00E0238C" w:rsidRPr="00E0238C" w14:paraId="3AF0692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80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04B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1.720222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9D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44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FF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2F3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AE3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MS4A7</w:t>
            </w:r>
          </w:p>
        </w:tc>
      </w:tr>
      <w:tr w:rsidR="00E0238C" w:rsidRPr="00E0238C" w14:paraId="3843E72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B9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A5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1.717435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85F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F3B5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365A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49C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A5BE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TNFRSF1B</w:t>
            </w:r>
          </w:p>
        </w:tc>
      </w:tr>
      <w:tr w:rsidR="00E0238C" w:rsidRPr="00E0238C" w14:paraId="4559370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7E5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8A1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1.71381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1D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711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7F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083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531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CTSB</w:t>
            </w:r>
          </w:p>
        </w:tc>
      </w:tr>
      <w:tr w:rsidR="00E0238C" w:rsidRPr="00E0238C" w14:paraId="0AD1DA6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04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27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1.707802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7D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97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27F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FBE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C37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SAMHD1</w:t>
            </w:r>
          </w:p>
        </w:tc>
      </w:tr>
      <w:tr w:rsidR="00E0238C" w:rsidRPr="00E0238C" w14:paraId="36C5637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26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1D6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1.704182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AE2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1F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5C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FD8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C39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LGALS3</w:t>
            </w:r>
          </w:p>
        </w:tc>
      </w:tr>
      <w:tr w:rsidR="00E0238C" w:rsidRPr="00E0238C" w14:paraId="374A56A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652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881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1.698968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A8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BAD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54A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8570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040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SLC11A1</w:t>
            </w:r>
          </w:p>
        </w:tc>
      </w:tr>
      <w:tr w:rsidR="00E0238C" w:rsidRPr="00E0238C" w14:paraId="088B691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79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2F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1.697655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BE5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B76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48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A7B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D199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RNF130</w:t>
            </w:r>
          </w:p>
        </w:tc>
      </w:tr>
      <w:tr w:rsidR="00E0238C" w:rsidRPr="00E0238C" w14:paraId="15B1C0B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13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C3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1.691136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AC1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FA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FB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8AF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E55E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ASAH1</w:t>
            </w:r>
          </w:p>
        </w:tc>
      </w:tr>
      <w:tr w:rsidR="00E0238C" w:rsidRPr="00E0238C" w14:paraId="65604C8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B82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F2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1.686764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AF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7B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3FE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DF9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46A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CD302</w:t>
            </w:r>
          </w:p>
        </w:tc>
      </w:tr>
      <w:tr w:rsidR="00E0238C" w:rsidRPr="00E0238C" w14:paraId="0EE10C0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E6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69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1.669774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A2E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4D5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0F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FA2B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1CC8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ZEB2</w:t>
            </w:r>
          </w:p>
        </w:tc>
      </w:tr>
      <w:tr w:rsidR="00E0238C" w:rsidRPr="00E0238C" w14:paraId="1A8E3B1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805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AA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1.667173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21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E7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A3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0F22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95E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TNFAIP2</w:t>
            </w:r>
          </w:p>
        </w:tc>
      </w:tr>
      <w:tr w:rsidR="00E0238C" w:rsidRPr="00E0238C" w14:paraId="1674772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FDC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EAB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1.656852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429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77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27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5521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C39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ANXA5</w:t>
            </w:r>
          </w:p>
        </w:tc>
      </w:tr>
      <w:tr w:rsidR="00E0238C" w:rsidRPr="00E0238C" w14:paraId="1168423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BB1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5E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1.649484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08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6A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42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B540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0E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LYST</w:t>
            </w:r>
          </w:p>
        </w:tc>
      </w:tr>
      <w:tr w:rsidR="00E0238C" w:rsidRPr="00E0238C" w14:paraId="00D960D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112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3D6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1.648804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A6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35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4D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CEB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C70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DMXL2</w:t>
            </w:r>
          </w:p>
        </w:tc>
      </w:tr>
      <w:tr w:rsidR="00E0238C" w:rsidRPr="00E0238C" w14:paraId="67C551E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96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87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1.647451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EE9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FD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2CA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7342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889A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CTSZ</w:t>
            </w:r>
          </w:p>
        </w:tc>
      </w:tr>
      <w:tr w:rsidR="00E0238C" w:rsidRPr="00E0238C" w14:paraId="0838A4A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4E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CDB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1.635411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64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DC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0.198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FA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259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08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MIR23AHG</w:t>
            </w:r>
          </w:p>
        </w:tc>
      </w:tr>
      <w:tr w:rsidR="00E0238C" w:rsidRPr="00E0238C" w14:paraId="3B85AB0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25C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2E0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1.626347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9E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A13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81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B7D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CBE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CEBPD</w:t>
            </w:r>
          </w:p>
        </w:tc>
      </w:tr>
      <w:tr w:rsidR="00E0238C" w:rsidRPr="00E0238C" w14:paraId="7DA90AA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FB9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BB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1.623636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18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7BD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0.398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7BD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9F0E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BE1F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VSIR</w:t>
            </w:r>
          </w:p>
        </w:tc>
      </w:tr>
      <w:tr w:rsidR="00E0238C" w:rsidRPr="00E0238C" w14:paraId="77498C1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E33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C80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1.622809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BF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A1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E2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F564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F42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VMP1</w:t>
            </w:r>
          </w:p>
        </w:tc>
      </w:tr>
      <w:tr w:rsidR="00E0238C" w:rsidRPr="00E0238C" w14:paraId="2E6DA5B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BF0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33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1.61624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AC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DBC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EBF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DFDF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48C0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LYN</w:t>
            </w:r>
          </w:p>
        </w:tc>
      </w:tr>
      <w:tr w:rsidR="00E0238C" w:rsidRPr="00E0238C" w14:paraId="20C2D96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32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C7E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1.612062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1E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CE4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93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CC3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8668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GCA</w:t>
            </w:r>
          </w:p>
        </w:tc>
      </w:tr>
      <w:tr w:rsidR="00E0238C" w:rsidRPr="00E0238C" w14:paraId="708452F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B4E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67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1.60404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A8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F5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4A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D8C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B17F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PECAM1</w:t>
            </w:r>
          </w:p>
        </w:tc>
      </w:tr>
      <w:tr w:rsidR="00E0238C" w:rsidRPr="00E0238C" w14:paraId="6BD6846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03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BF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1.595343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128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173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9E6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0C0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8057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FGR</w:t>
            </w:r>
          </w:p>
        </w:tc>
      </w:tr>
      <w:tr w:rsidR="00E0238C" w:rsidRPr="00E0238C" w14:paraId="754E900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BC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62A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1.592618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F7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E6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4E6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1B2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6A6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NPC2</w:t>
            </w:r>
          </w:p>
        </w:tc>
      </w:tr>
      <w:tr w:rsidR="00E0238C" w:rsidRPr="00E0238C" w14:paraId="759830C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E1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12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1.58898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78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004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A9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6B1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A8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SDCBP</w:t>
            </w:r>
          </w:p>
        </w:tc>
      </w:tr>
      <w:tr w:rsidR="00E0238C" w:rsidRPr="00E0238C" w14:paraId="216719C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C2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BD1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1.583649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B6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E8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32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0C49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73F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CD93</w:t>
            </w:r>
          </w:p>
        </w:tc>
      </w:tr>
      <w:tr w:rsidR="00E0238C" w:rsidRPr="00E0238C" w14:paraId="07C802A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B6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C7F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1.57393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74A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58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81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9C7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BDC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KLF4</w:t>
            </w:r>
          </w:p>
        </w:tc>
      </w:tr>
      <w:tr w:rsidR="00E0238C" w:rsidRPr="00E0238C" w14:paraId="217FD27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B1F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79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1.568533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0A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DE80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08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5E4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0112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ALDH2</w:t>
            </w:r>
          </w:p>
        </w:tc>
      </w:tr>
      <w:tr w:rsidR="00E0238C" w:rsidRPr="00E0238C" w14:paraId="03B6E99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95D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06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1.56752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09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F83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904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254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B9E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BLVRB</w:t>
            </w:r>
          </w:p>
        </w:tc>
      </w:tr>
      <w:tr w:rsidR="00E0238C" w:rsidRPr="00E0238C" w14:paraId="6275BB1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510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E6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1.566904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0B2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DAD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89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334D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E96A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SRGN</w:t>
            </w:r>
          </w:p>
        </w:tc>
      </w:tr>
      <w:tr w:rsidR="00E0238C" w:rsidRPr="00E0238C" w14:paraId="4862C2B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2D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A572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1.563341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E2D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8D7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972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57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330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FCGRT</w:t>
            </w:r>
          </w:p>
        </w:tc>
      </w:tr>
      <w:tr w:rsidR="00E0238C" w:rsidRPr="00E0238C" w14:paraId="5A0A624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526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4F5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1.559655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91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8C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CE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FE3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C09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IFITM3</w:t>
            </w:r>
          </w:p>
        </w:tc>
      </w:tr>
      <w:tr w:rsidR="00E0238C" w:rsidRPr="00E0238C" w14:paraId="4372EE5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722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CD7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1.554137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C60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1B6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ED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FEED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B01D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CPPED1</w:t>
            </w:r>
          </w:p>
        </w:tc>
      </w:tr>
      <w:tr w:rsidR="00E0238C" w:rsidRPr="00E0238C" w14:paraId="0FA99AC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DAF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81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1.550073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0F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A6F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AF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847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469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TGFBI</w:t>
            </w:r>
          </w:p>
        </w:tc>
      </w:tr>
      <w:tr w:rsidR="00E0238C" w:rsidRPr="00E0238C" w14:paraId="06DB87A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472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9E0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1.548138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89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61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A2A2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312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7EF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IGSF6</w:t>
            </w:r>
          </w:p>
        </w:tc>
      </w:tr>
      <w:tr w:rsidR="00E0238C" w:rsidRPr="00E0238C" w14:paraId="232FA11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B9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07B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1.541597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6A1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CA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1F3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67A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85D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OGFRL1</w:t>
            </w:r>
          </w:p>
        </w:tc>
      </w:tr>
      <w:tr w:rsidR="00E0238C" w:rsidRPr="00E0238C" w14:paraId="3416DAE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A4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CE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1.529012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CF2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A0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C4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325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A14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TSPO</w:t>
            </w:r>
          </w:p>
        </w:tc>
      </w:tr>
      <w:tr w:rsidR="00E0238C" w:rsidRPr="00E0238C" w14:paraId="0A7A36E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DB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93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1.525512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A63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371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A6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88B0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B098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SLC7A7</w:t>
            </w:r>
          </w:p>
        </w:tc>
      </w:tr>
      <w:tr w:rsidR="00E0238C" w:rsidRPr="00E0238C" w14:paraId="4447EB0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9C7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32C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1.507448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C3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68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921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CB6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3F62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VIM</w:t>
            </w:r>
          </w:p>
        </w:tc>
      </w:tr>
      <w:tr w:rsidR="00E0238C" w:rsidRPr="00E0238C" w14:paraId="442786F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014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AA6D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1.495654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FDC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41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145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B43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1863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ENSG00000288943</w:t>
            </w:r>
          </w:p>
        </w:tc>
      </w:tr>
      <w:tr w:rsidR="00E0238C" w:rsidRPr="00E0238C" w14:paraId="4CC9378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4D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22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1.492582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3D5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72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1EC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40AA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0D3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FOSB</w:t>
            </w:r>
          </w:p>
        </w:tc>
      </w:tr>
      <w:tr w:rsidR="00E0238C" w:rsidRPr="00E0238C" w14:paraId="51B5B22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3A2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03F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1.483255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F60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303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C4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50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713F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SOD2</w:t>
            </w:r>
          </w:p>
        </w:tc>
      </w:tr>
      <w:tr w:rsidR="00E0238C" w:rsidRPr="00E0238C" w14:paraId="4AB3C1F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C6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EC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1.471359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10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93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5DD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3348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304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MARCHF1</w:t>
            </w:r>
          </w:p>
        </w:tc>
      </w:tr>
      <w:tr w:rsidR="00E0238C" w:rsidRPr="00E0238C" w14:paraId="1933195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583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F9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1.464747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84E7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91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02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62F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BD1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WDR74</w:t>
            </w:r>
          </w:p>
        </w:tc>
      </w:tr>
      <w:tr w:rsidR="00E0238C" w:rsidRPr="00E0238C" w14:paraId="65AC91A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FC8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FD2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1.460374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66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2635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0.108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918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AC8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D81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LILRB2</w:t>
            </w:r>
          </w:p>
        </w:tc>
      </w:tr>
      <w:tr w:rsidR="00E0238C" w:rsidRPr="00E0238C" w14:paraId="1044604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C61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AB2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1.45666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2C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677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B0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ACC6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17F1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CEBPB</w:t>
            </w:r>
          </w:p>
        </w:tc>
      </w:tr>
      <w:tr w:rsidR="00E0238C" w:rsidRPr="00E0238C" w14:paraId="55BBFDE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767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710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1.452482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09A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F1E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90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559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309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MACROH2A1</w:t>
            </w:r>
          </w:p>
        </w:tc>
      </w:tr>
      <w:tr w:rsidR="00E0238C" w:rsidRPr="00E0238C" w14:paraId="4E5EAF0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19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406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1.449651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74A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623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F8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E16E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DF4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MEGF9</w:t>
            </w:r>
          </w:p>
        </w:tc>
      </w:tr>
      <w:tr w:rsidR="00E0238C" w:rsidRPr="00E0238C" w14:paraId="73FAA1C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A2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35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1.445994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07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6D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001A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CC80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66C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HCK</w:t>
            </w:r>
          </w:p>
        </w:tc>
      </w:tr>
      <w:tr w:rsidR="00E0238C" w:rsidRPr="00E0238C" w14:paraId="1523CA9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D46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5D2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1.441778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47C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D1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07F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0AF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827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PELATON</w:t>
            </w:r>
          </w:p>
        </w:tc>
      </w:tr>
      <w:tr w:rsidR="00E0238C" w:rsidRPr="00E0238C" w14:paraId="1F10AF3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3DD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47C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1.437986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56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6D3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B93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F7A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C2A5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S100A4</w:t>
            </w:r>
          </w:p>
        </w:tc>
      </w:tr>
      <w:tr w:rsidR="00E0238C" w:rsidRPr="00E0238C" w14:paraId="3C16807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D4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72A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1.433414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69A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F76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A2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1B4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FB9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RAB31</w:t>
            </w:r>
          </w:p>
        </w:tc>
      </w:tr>
      <w:tr w:rsidR="00E0238C" w:rsidRPr="00E0238C" w14:paraId="356FC3D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C4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C4F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1.423817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C7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316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7FC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F95E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6650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WARS1</w:t>
            </w:r>
          </w:p>
        </w:tc>
      </w:tr>
      <w:tr w:rsidR="00E0238C" w:rsidRPr="00E0238C" w14:paraId="768C3A7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915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1706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1.422634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10D9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E1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A19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5C3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841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ADA2</w:t>
            </w:r>
          </w:p>
        </w:tc>
      </w:tr>
      <w:tr w:rsidR="00E0238C" w:rsidRPr="00E0238C" w14:paraId="12058A2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19A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E85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1.421561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515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32BA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26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663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583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CCDC88A</w:t>
            </w:r>
          </w:p>
        </w:tc>
      </w:tr>
      <w:tr w:rsidR="00E0238C" w:rsidRPr="00E0238C" w14:paraId="504082D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A3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15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1.420662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B10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ABC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6FB3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706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105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LMO2</w:t>
            </w:r>
          </w:p>
        </w:tc>
      </w:tr>
      <w:tr w:rsidR="00E0238C" w:rsidRPr="00E0238C" w14:paraId="6B433C5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62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28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1.41775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79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7AE4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2F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0A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1B0A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FPR1</w:t>
            </w:r>
          </w:p>
        </w:tc>
      </w:tr>
      <w:tr w:rsidR="00E0238C" w:rsidRPr="00E0238C" w14:paraId="6B76ED4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E42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575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1.416455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091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DCB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0DB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1FA9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AD6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GSTP1</w:t>
            </w:r>
          </w:p>
        </w:tc>
      </w:tr>
      <w:tr w:rsidR="00E0238C" w:rsidRPr="00E0238C" w14:paraId="2F9BABA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CB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BC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1.408992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BD7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74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26D3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FEA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AD9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ACTR2</w:t>
            </w:r>
          </w:p>
        </w:tc>
      </w:tr>
      <w:tr w:rsidR="00E0238C" w:rsidRPr="00E0238C" w14:paraId="69CF50F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27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E4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1.402293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37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257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69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3369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30CD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CYP1B1</w:t>
            </w:r>
          </w:p>
        </w:tc>
      </w:tr>
      <w:tr w:rsidR="00E0238C" w:rsidRPr="00E0238C" w14:paraId="716CE84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305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B7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1.394248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EC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530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0.453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D4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634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5ED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PYCARD</w:t>
            </w:r>
          </w:p>
        </w:tc>
      </w:tr>
      <w:tr w:rsidR="00E0238C" w:rsidRPr="00E0238C" w14:paraId="04C750F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C0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B6C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1.389578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706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52E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D28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71E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F49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PGD</w:t>
            </w:r>
          </w:p>
        </w:tc>
      </w:tr>
      <w:tr w:rsidR="00E0238C" w:rsidRPr="00E0238C" w14:paraId="12CF845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A2D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2B4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1.389393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A39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C77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A33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A50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FD65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PLXDC2</w:t>
            </w:r>
          </w:p>
        </w:tc>
      </w:tr>
      <w:tr w:rsidR="00E0238C" w:rsidRPr="00E0238C" w14:paraId="33A690F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5C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F6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1.389222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218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64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284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8401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EF4E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ANXA2</w:t>
            </w:r>
          </w:p>
        </w:tc>
      </w:tr>
      <w:tr w:rsidR="00E0238C" w:rsidRPr="00E0238C" w14:paraId="57FB823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68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E5F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1.387082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BD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C1B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B8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F92A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863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LRRC25</w:t>
            </w:r>
          </w:p>
        </w:tc>
      </w:tr>
      <w:tr w:rsidR="00E0238C" w:rsidRPr="00E0238C" w14:paraId="1C3D5E9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0F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3CF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1.386662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91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176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528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C23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08D6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TIMP2</w:t>
            </w:r>
          </w:p>
        </w:tc>
      </w:tr>
      <w:tr w:rsidR="00E0238C" w:rsidRPr="00E0238C" w14:paraId="593E5B1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2AD3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A8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1.386377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36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A0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406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675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98AC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RBP7</w:t>
            </w:r>
          </w:p>
        </w:tc>
      </w:tr>
      <w:tr w:rsidR="00E0238C" w:rsidRPr="00E0238C" w14:paraId="7E3C918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AC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8B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1.376766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1FA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BB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0.497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5D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AC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C288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FKBP1A</w:t>
            </w:r>
          </w:p>
        </w:tc>
      </w:tr>
      <w:tr w:rsidR="00E0238C" w:rsidRPr="00E0238C" w14:paraId="02C2F38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95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19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1.371838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A1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66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C35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DA3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1562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ACTB</w:t>
            </w:r>
          </w:p>
        </w:tc>
      </w:tr>
      <w:tr w:rsidR="00E0238C" w:rsidRPr="00E0238C" w14:paraId="53FEB95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685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E9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1.371255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4C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B4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F02B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9C3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C83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RAB32</w:t>
            </w:r>
          </w:p>
        </w:tc>
      </w:tr>
      <w:tr w:rsidR="00E0238C" w:rsidRPr="00E0238C" w14:paraId="328ECF5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8BE6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C7A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1.355925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B7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932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3E8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E8B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A5A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LCP1</w:t>
            </w:r>
          </w:p>
        </w:tc>
      </w:tr>
      <w:tr w:rsidR="00E0238C" w:rsidRPr="00E0238C" w14:paraId="0C4E2F0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4DD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07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1.353212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CD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42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0.476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5CE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597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E44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HLA-DRB1</w:t>
            </w:r>
          </w:p>
        </w:tc>
      </w:tr>
      <w:tr w:rsidR="00E0238C" w:rsidRPr="00E0238C" w14:paraId="140D625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FA7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89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1.340879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2A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21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CC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9694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9D1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EVI2B</w:t>
            </w:r>
          </w:p>
        </w:tc>
      </w:tr>
      <w:tr w:rsidR="00E0238C" w:rsidRPr="00E0238C" w14:paraId="758BC28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60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522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1.340022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4D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DF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54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224F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FEC5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KLF6</w:t>
            </w:r>
          </w:p>
        </w:tc>
      </w:tr>
      <w:tr w:rsidR="00E0238C" w:rsidRPr="00E0238C" w14:paraId="424357D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313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E0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1.338141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6C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27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F5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29D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F0E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GAPDH</w:t>
            </w:r>
          </w:p>
        </w:tc>
      </w:tr>
      <w:tr w:rsidR="00E0238C" w:rsidRPr="00E0238C" w14:paraId="4CB96E5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D9F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289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1.334609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4E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57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E9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F52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2F9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RXRA</w:t>
            </w:r>
          </w:p>
        </w:tc>
      </w:tr>
      <w:tr w:rsidR="00E0238C" w:rsidRPr="00E0238C" w14:paraId="0338C61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A73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24B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1.32787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4F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CD2C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10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180D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11B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IL17RA</w:t>
            </w:r>
          </w:p>
        </w:tc>
      </w:tr>
      <w:tr w:rsidR="00E0238C" w:rsidRPr="00E0238C" w14:paraId="03EE2E8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0D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2E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1.327305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CB8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72E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92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DE7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1AC5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TNFSF10</w:t>
            </w:r>
          </w:p>
        </w:tc>
      </w:tr>
      <w:tr w:rsidR="00E0238C" w:rsidRPr="00E0238C" w14:paraId="39CB648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84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F1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1.326937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9194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68A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6B0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5852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A11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OAZ1</w:t>
            </w:r>
          </w:p>
        </w:tc>
      </w:tr>
      <w:tr w:rsidR="00E0238C" w:rsidRPr="00E0238C" w14:paraId="3156B31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28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3E6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1.316319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DADE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AA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99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1B83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4BD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KLF10</w:t>
            </w:r>
          </w:p>
        </w:tc>
      </w:tr>
      <w:tr w:rsidR="00E0238C" w:rsidRPr="00E0238C" w14:paraId="5F00299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67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F53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1.312323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4B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E22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2C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C8D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F22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YBX3</w:t>
            </w:r>
          </w:p>
        </w:tc>
      </w:tr>
      <w:tr w:rsidR="00E0238C" w:rsidRPr="00E0238C" w14:paraId="59A79C3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6F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E5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1.311841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72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D5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0.108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C4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7B89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122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IRAK3</w:t>
            </w:r>
          </w:p>
        </w:tc>
      </w:tr>
      <w:tr w:rsidR="00E0238C" w:rsidRPr="00E0238C" w14:paraId="56A4808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BB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2F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1.307413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003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007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71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30E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CD7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DPYSL2</w:t>
            </w:r>
          </w:p>
        </w:tc>
      </w:tr>
      <w:tr w:rsidR="00E0238C" w:rsidRPr="00E0238C" w14:paraId="5EF946C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3AD6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697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1.303386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8E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306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0.072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4C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88D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7C3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LGALS2</w:t>
            </w:r>
          </w:p>
        </w:tc>
      </w:tr>
      <w:tr w:rsidR="00E0238C" w:rsidRPr="00E0238C" w14:paraId="601A885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D3E7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7D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1.298369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C8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40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58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9BFF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B5D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PLBD1</w:t>
            </w:r>
          </w:p>
        </w:tc>
      </w:tr>
      <w:tr w:rsidR="00E0238C" w:rsidRPr="00E0238C" w14:paraId="23FFD2F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C60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DB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1.294611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60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D8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12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0F83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393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HLA-DPA1</w:t>
            </w:r>
          </w:p>
        </w:tc>
      </w:tr>
      <w:tr w:rsidR="00E0238C" w:rsidRPr="00E0238C" w14:paraId="577F5FE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D1B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F52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1.288959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FC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00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39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356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62C5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MAFB</w:t>
            </w:r>
          </w:p>
        </w:tc>
      </w:tr>
      <w:tr w:rsidR="00E0238C" w:rsidRPr="00E0238C" w14:paraId="5D00AF3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86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25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1.288811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66F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BA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0B6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F37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A04A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PPT1</w:t>
            </w:r>
          </w:p>
        </w:tc>
      </w:tr>
      <w:tr w:rsidR="00E0238C" w:rsidRPr="00E0238C" w14:paraId="79CB1B6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AE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046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1.288248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BC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0B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F54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16E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918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LRP1</w:t>
            </w:r>
          </w:p>
        </w:tc>
      </w:tr>
      <w:tr w:rsidR="00E0238C" w:rsidRPr="00E0238C" w14:paraId="7E9CE71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B7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414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1.287077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6F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09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8D1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29E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2D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HLA-DRB6</w:t>
            </w:r>
          </w:p>
        </w:tc>
      </w:tr>
      <w:tr w:rsidR="00E0238C" w:rsidRPr="00E0238C" w14:paraId="786B510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90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6D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1.28673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D0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0F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D94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B4A6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73F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AHNAK</w:t>
            </w:r>
          </w:p>
        </w:tc>
      </w:tr>
      <w:tr w:rsidR="00E0238C" w:rsidRPr="00E0238C" w14:paraId="1C13D6D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5D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BD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1.285929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B5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C0B5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B2A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9E1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DB05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CD74</w:t>
            </w:r>
          </w:p>
        </w:tc>
      </w:tr>
      <w:tr w:rsidR="00E0238C" w:rsidRPr="00E0238C" w14:paraId="413A771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60E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1BC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1.278179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70AC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54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3B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EE51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379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ZFAND5</w:t>
            </w:r>
          </w:p>
        </w:tc>
      </w:tr>
      <w:tr w:rsidR="00E0238C" w:rsidRPr="00E0238C" w14:paraId="547E3C4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E3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336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1.274616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C0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D3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42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EE31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A5A1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LILRB3</w:t>
            </w:r>
          </w:p>
        </w:tc>
      </w:tr>
      <w:tr w:rsidR="00E0238C" w:rsidRPr="00E0238C" w14:paraId="25B721C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64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6EF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1.272934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DF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04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76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C2E4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10D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CASP1</w:t>
            </w:r>
          </w:p>
        </w:tc>
      </w:tr>
      <w:tr w:rsidR="00E0238C" w:rsidRPr="00E0238C" w14:paraId="0DAB963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BE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FA4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1.27258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1D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3D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7B0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D6CB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C87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RHOB</w:t>
            </w:r>
          </w:p>
        </w:tc>
      </w:tr>
      <w:tr w:rsidR="00E0238C" w:rsidRPr="00E0238C" w14:paraId="0467CBB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98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E05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1.268647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4E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CAA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6E3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FA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1BF6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ANXA1</w:t>
            </w:r>
          </w:p>
        </w:tc>
      </w:tr>
      <w:tr w:rsidR="00E0238C" w:rsidRPr="00E0238C" w14:paraId="2E9A89D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E55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DC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1.264427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39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E29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9F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EBC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B424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QKI</w:t>
            </w:r>
          </w:p>
        </w:tc>
      </w:tr>
      <w:tr w:rsidR="00E0238C" w:rsidRPr="00E0238C" w14:paraId="0E8CB1D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6D4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58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1.264289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16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F6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B2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E2D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4F0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CD300E</w:t>
            </w:r>
          </w:p>
        </w:tc>
      </w:tr>
      <w:tr w:rsidR="00E0238C" w:rsidRPr="00E0238C" w14:paraId="3C674EC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F52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191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1.2613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71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E3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42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97D1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B9F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HSPA1A</w:t>
            </w:r>
          </w:p>
        </w:tc>
      </w:tr>
      <w:tr w:rsidR="00E0238C" w:rsidRPr="00E0238C" w14:paraId="1FFF5E4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62EA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8173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1.256568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F06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EE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73A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024F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7994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LILRA5</w:t>
            </w:r>
          </w:p>
        </w:tc>
      </w:tr>
      <w:tr w:rsidR="00E0238C" w:rsidRPr="00E0238C" w14:paraId="24AC88E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B9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29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1.247023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10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9B9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919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7C64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D0C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POU2F2</w:t>
            </w:r>
          </w:p>
        </w:tc>
      </w:tr>
      <w:tr w:rsidR="00E0238C" w:rsidRPr="00E0238C" w14:paraId="6E54861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11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0EE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1.240824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A90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262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A9E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0C1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E7E6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ATP6V0D1</w:t>
            </w:r>
          </w:p>
        </w:tc>
      </w:tr>
      <w:tr w:rsidR="00E0238C" w:rsidRPr="00E0238C" w14:paraId="7941B84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1B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248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1.236135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BF97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98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0E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9AA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81BD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NCOA4</w:t>
            </w:r>
          </w:p>
        </w:tc>
      </w:tr>
      <w:tr w:rsidR="00E0238C" w:rsidRPr="00E0238C" w14:paraId="75D125C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7C1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9E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1.234748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1171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2C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19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17E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B28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ATP6V1B2</w:t>
            </w:r>
          </w:p>
        </w:tc>
      </w:tr>
      <w:tr w:rsidR="00E0238C" w:rsidRPr="00E0238C" w14:paraId="4FAAFC0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64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B32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1.224481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8C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729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34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07F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1DA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MCL1</w:t>
            </w:r>
          </w:p>
        </w:tc>
      </w:tr>
      <w:tr w:rsidR="00E0238C" w:rsidRPr="00E0238C" w14:paraId="211981F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3CE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8CB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1.223857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0F6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01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C6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C7A9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216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CMTM6</w:t>
            </w:r>
          </w:p>
        </w:tc>
      </w:tr>
      <w:tr w:rsidR="00E0238C" w:rsidRPr="00E0238C" w14:paraId="4E374EF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1C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1B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1.213186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DC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B9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4DB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17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110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C1orf162</w:t>
            </w:r>
          </w:p>
        </w:tc>
      </w:tr>
      <w:tr w:rsidR="00E0238C" w:rsidRPr="00E0238C" w14:paraId="3BD1927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5B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4BB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1.212974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DC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2E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76B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27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7A8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IFNGR2</w:t>
            </w:r>
          </w:p>
        </w:tc>
      </w:tr>
      <w:tr w:rsidR="00E0238C" w:rsidRPr="00E0238C" w14:paraId="7AC5D98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8C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386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1.207791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9F5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3EF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10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5E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0D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CTSH</w:t>
            </w:r>
          </w:p>
        </w:tc>
      </w:tr>
      <w:tr w:rsidR="00E0238C" w:rsidRPr="00E0238C" w14:paraId="1B11391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F0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729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1.202174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D9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0.871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63F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0E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DB5E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84D1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MYO1F</w:t>
            </w:r>
          </w:p>
        </w:tc>
      </w:tr>
      <w:tr w:rsidR="00E0238C" w:rsidRPr="00E0238C" w14:paraId="774C7DA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87D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FD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1.199041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338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E79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EE1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FE8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383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SNX10</w:t>
            </w:r>
          </w:p>
        </w:tc>
      </w:tr>
      <w:tr w:rsidR="00E0238C" w:rsidRPr="00E0238C" w14:paraId="653EF79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3E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84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1.198605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AB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7E27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860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C233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E63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TALDO1</w:t>
            </w:r>
          </w:p>
        </w:tc>
      </w:tr>
      <w:tr w:rsidR="00E0238C" w:rsidRPr="00E0238C" w14:paraId="1F4A359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E07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814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1.19786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21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30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D0A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9B2A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176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GLIPR1</w:t>
            </w:r>
          </w:p>
        </w:tc>
      </w:tr>
      <w:tr w:rsidR="00E0238C" w:rsidRPr="00E0238C" w14:paraId="3F4874A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CEC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3B2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1.187611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6CA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CEE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EE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02E8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4B0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PRAM1</w:t>
            </w:r>
          </w:p>
        </w:tc>
      </w:tr>
      <w:tr w:rsidR="00E0238C" w:rsidRPr="00E0238C" w14:paraId="4F9E69F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03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7C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1.186957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78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AA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00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A27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706D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S100A10</w:t>
            </w:r>
          </w:p>
        </w:tc>
      </w:tr>
      <w:tr w:rsidR="00E0238C" w:rsidRPr="00E0238C" w14:paraId="61812A1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4900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78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1.186405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4D1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D7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77E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EFD9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3EBF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SKAP2</w:t>
            </w:r>
          </w:p>
        </w:tc>
      </w:tr>
      <w:tr w:rsidR="00E0238C" w:rsidRPr="00E0238C" w14:paraId="1DD24E9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8A4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FE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1.185161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07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BAF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95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FED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ED6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GNS</w:t>
            </w:r>
          </w:p>
        </w:tc>
      </w:tr>
      <w:tr w:rsidR="00E0238C" w:rsidRPr="00E0238C" w14:paraId="291A6E4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77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07D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1.178822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1D6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7E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B30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A7D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124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STX11</w:t>
            </w:r>
          </w:p>
        </w:tc>
      </w:tr>
      <w:tr w:rsidR="00E0238C" w:rsidRPr="00E0238C" w14:paraId="6B2947A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5B2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D3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1.164579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27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27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75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21E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840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NUP214</w:t>
            </w:r>
          </w:p>
        </w:tc>
      </w:tr>
      <w:tr w:rsidR="00E0238C" w:rsidRPr="00E0238C" w14:paraId="08BEEE0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F70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77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1.162892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3A2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CA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5E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2D5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807C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DPYD</w:t>
            </w:r>
          </w:p>
        </w:tc>
      </w:tr>
      <w:tr w:rsidR="00E0238C" w:rsidRPr="00E0238C" w14:paraId="2B79E60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63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3B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1.162297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019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9E75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E2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73D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FEC5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ENSG00000287979</w:t>
            </w:r>
          </w:p>
        </w:tc>
      </w:tr>
      <w:tr w:rsidR="00E0238C" w:rsidRPr="00E0238C" w14:paraId="7FFE134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94A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27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1.158632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03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AEA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43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1C8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4DD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RAB11FIP1</w:t>
            </w:r>
          </w:p>
        </w:tc>
      </w:tr>
      <w:tr w:rsidR="00E0238C" w:rsidRPr="00E0238C" w14:paraId="2E90DCF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83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BE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1.157988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F40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93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597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D2C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8D5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CSF1R</w:t>
            </w:r>
          </w:p>
        </w:tc>
      </w:tr>
      <w:tr w:rsidR="00E0238C" w:rsidRPr="00E0238C" w14:paraId="42CA1A1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3A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4E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1.154948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F9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28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5997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DDC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306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LAP3</w:t>
            </w:r>
          </w:p>
        </w:tc>
      </w:tr>
      <w:tr w:rsidR="00E0238C" w:rsidRPr="00E0238C" w14:paraId="4E6F33F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87D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37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1.154934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2C7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981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C0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2F1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01D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ENSG00000255197</w:t>
            </w:r>
          </w:p>
        </w:tc>
      </w:tr>
      <w:tr w:rsidR="00E0238C" w:rsidRPr="00E0238C" w14:paraId="424747C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D1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CA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1.153521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E6C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28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B3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C45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05AC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SH3BP2</w:t>
            </w:r>
          </w:p>
        </w:tc>
      </w:tr>
      <w:tr w:rsidR="00E0238C" w:rsidRPr="00E0238C" w14:paraId="500B07E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76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4C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1.151538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45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D22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30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92B8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8192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LTA4H</w:t>
            </w:r>
          </w:p>
        </w:tc>
      </w:tr>
      <w:tr w:rsidR="00E0238C" w:rsidRPr="00E0238C" w14:paraId="222496A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DF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A0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1.151356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56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6F2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B8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A72C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B48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TMEM176B</w:t>
            </w:r>
          </w:p>
        </w:tc>
      </w:tr>
      <w:tr w:rsidR="00E0238C" w:rsidRPr="00E0238C" w14:paraId="6A685E2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74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686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1.144662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88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AA7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0.476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6B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140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AF2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VASP</w:t>
            </w:r>
          </w:p>
        </w:tc>
      </w:tr>
      <w:tr w:rsidR="00E0238C" w:rsidRPr="00E0238C" w14:paraId="42CD8D9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040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109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1.143406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5D2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6F8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F7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DC5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0AC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RNASE6</w:t>
            </w:r>
          </w:p>
        </w:tc>
      </w:tr>
      <w:tr w:rsidR="00E0238C" w:rsidRPr="00E0238C" w14:paraId="442F522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CCC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9F4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1.133326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829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AC4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154A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106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3B83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RNF149</w:t>
            </w:r>
          </w:p>
        </w:tc>
      </w:tr>
      <w:tr w:rsidR="00E0238C" w:rsidRPr="00E0238C" w14:paraId="5F142B3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73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C73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1.132641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6E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FAB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EF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214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A2E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CD4</w:t>
            </w:r>
          </w:p>
        </w:tc>
      </w:tr>
      <w:tr w:rsidR="00E0238C" w:rsidRPr="00E0238C" w14:paraId="6206CB8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D3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5C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1.119712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5C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B0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C7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FB4A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2F7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BACH1</w:t>
            </w:r>
          </w:p>
        </w:tc>
      </w:tr>
      <w:tr w:rsidR="00E0238C" w:rsidRPr="00E0238C" w14:paraId="4709347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BBB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872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1.113182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E5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201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AA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142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C68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C5AR1</w:t>
            </w:r>
          </w:p>
        </w:tc>
      </w:tr>
      <w:tr w:rsidR="00E0238C" w:rsidRPr="00E0238C" w14:paraId="65A1070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F54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5DC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1.11086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EAA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1D5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53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835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636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NFKBIA</w:t>
            </w:r>
          </w:p>
        </w:tc>
      </w:tr>
      <w:tr w:rsidR="00E0238C" w:rsidRPr="00E0238C" w14:paraId="7F6EDE8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6D8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B6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1.11058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DB20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474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A77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DFE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9B34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CRTAP</w:t>
            </w:r>
          </w:p>
        </w:tc>
      </w:tr>
      <w:tr w:rsidR="00E0238C" w:rsidRPr="00E0238C" w14:paraId="63FA88A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B4B3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42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1.109619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B1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0D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9B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15D0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C51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MYADM</w:t>
            </w:r>
          </w:p>
        </w:tc>
      </w:tr>
      <w:tr w:rsidR="00E0238C" w:rsidRPr="00E0238C" w14:paraId="147F84E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2A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8E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1.10917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38D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0A4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A5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693E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4CF3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RGS18</w:t>
            </w:r>
          </w:p>
        </w:tc>
      </w:tr>
      <w:tr w:rsidR="00E0238C" w:rsidRPr="00E0238C" w14:paraId="0B3435F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B0D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4B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1.105168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13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36C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73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3CE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93A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LILRB1</w:t>
            </w:r>
          </w:p>
        </w:tc>
      </w:tr>
      <w:tr w:rsidR="00E0238C" w:rsidRPr="00E0238C" w14:paraId="33EFA37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776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CE1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1.101821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4E1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01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E2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4FF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7F06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PTPRE</w:t>
            </w:r>
          </w:p>
        </w:tc>
      </w:tr>
      <w:tr w:rsidR="00E0238C" w:rsidRPr="00E0238C" w14:paraId="291E146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27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BC0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1.099506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10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32C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DE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AC66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318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LGALS9</w:t>
            </w:r>
          </w:p>
        </w:tc>
      </w:tr>
      <w:tr w:rsidR="00E0238C" w:rsidRPr="00E0238C" w14:paraId="0762F52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D5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8B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1.098814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5D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C3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8A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E59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A17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SCO2</w:t>
            </w:r>
          </w:p>
        </w:tc>
      </w:tr>
      <w:tr w:rsidR="00E0238C" w:rsidRPr="00E0238C" w14:paraId="7EDCB1E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7F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3F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1.091373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F835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DD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767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0C4C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A384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HSBP1</w:t>
            </w:r>
          </w:p>
        </w:tc>
      </w:tr>
      <w:tr w:rsidR="00E0238C" w:rsidRPr="00E0238C" w14:paraId="0DE9476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10F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F9A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1.090844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232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2103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FB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935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265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GLUL</w:t>
            </w:r>
          </w:p>
        </w:tc>
      </w:tr>
      <w:tr w:rsidR="00E0238C" w:rsidRPr="00E0238C" w14:paraId="1F29CB1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5CB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CBE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1.090502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573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9FA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22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9E1E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BFB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CAPG</w:t>
            </w:r>
          </w:p>
        </w:tc>
      </w:tr>
      <w:tr w:rsidR="00E0238C" w:rsidRPr="00E0238C" w14:paraId="51DB3FB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0C4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C28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1.084502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D9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D55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0.079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999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A12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2EF1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CDA</w:t>
            </w:r>
          </w:p>
        </w:tc>
      </w:tr>
      <w:tr w:rsidR="00E0238C" w:rsidRPr="00E0238C" w14:paraId="4A1AD40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81A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59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1.084366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49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F52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AD3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BA1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213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PLEKHO1</w:t>
            </w:r>
          </w:p>
        </w:tc>
      </w:tr>
      <w:tr w:rsidR="00E0238C" w:rsidRPr="00E0238C" w14:paraId="5E5EB1D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CC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3D7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1.079182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A0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B9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312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D9E2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A0BA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SCPEP1</w:t>
            </w:r>
          </w:p>
        </w:tc>
      </w:tr>
      <w:tr w:rsidR="00E0238C" w:rsidRPr="00E0238C" w14:paraId="0559A1E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04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17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1.07705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992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E929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AF6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2D5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D67F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TPP1</w:t>
            </w:r>
          </w:p>
        </w:tc>
      </w:tr>
      <w:tr w:rsidR="00E0238C" w:rsidRPr="00E0238C" w14:paraId="3E0F8A1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5FA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64A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1.076007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F3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47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31C5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46D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554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AOAH</w:t>
            </w:r>
          </w:p>
        </w:tc>
      </w:tr>
      <w:tr w:rsidR="00E0238C" w:rsidRPr="00E0238C" w14:paraId="326C563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0EA0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A9F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1.06785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552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8C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10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1B4A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B59A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KIAA0930</w:t>
            </w:r>
          </w:p>
        </w:tc>
      </w:tr>
      <w:tr w:rsidR="00E0238C" w:rsidRPr="00E0238C" w14:paraId="151E75D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3FB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846A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1.063409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BF4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D0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8C11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3E5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3EC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HLA-DMB</w:t>
            </w:r>
          </w:p>
        </w:tc>
      </w:tr>
      <w:tr w:rsidR="00E0238C" w:rsidRPr="00E0238C" w14:paraId="5FB8A63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E5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CEB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1.062257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32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448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962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28F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9BB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NFKBIZ</w:t>
            </w:r>
          </w:p>
        </w:tc>
      </w:tr>
      <w:tr w:rsidR="00E0238C" w:rsidRPr="00E0238C" w14:paraId="692ED2C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D257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CA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1.060316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38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2A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943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CF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1ED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P2RY13</w:t>
            </w:r>
          </w:p>
        </w:tc>
      </w:tr>
      <w:tr w:rsidR="00E0238C" w:rsidRPr="00E0238C" w14:paraId="4E03148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10C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699F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1.059688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E28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22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6D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D52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3E8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MIDN</w:t>
            </w:r>
          </w:p>
        </w:tc>
      </w:tr>
      <w:tr w:rsidR="00E0238C" w:rsidRPr="00E0238C" w14:paraId="35B3F6C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8A3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AC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1.049888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F9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67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52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4B8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7C8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TLR2</w:t>
            </w:r>
          </w:p>
        </w:tc>
      </w:tr>
      <w:tr w:rsidR="00E0238C" w:rsidRPr="00E0238C" w14:paraId="525BF58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D8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5A1A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1.047661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C7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98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54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0A2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93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PLXNC1</w:t>
            </w:r>
          </w:p>
        </w:tc>
      </w:tr>
      <w:tr w:rsidR="00E0238C" w:rsidRPr="00E0238C" w14:paraId="2C7111F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44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3A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1.040878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0F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421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DE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70D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31B7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UBE2D1</w:t>
            </w:r>
          </w:p>
        </w:tc>
      </w:tr>
      <w:tr w:rsidR="00E0238C" w:rsidRPr="00E0238C" w14:paraId="5268EF7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64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F2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1.03234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AD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77F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C1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D91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5AD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ZNF385A</w:t>
            </w:r>
          </w:p>
        </w:tc>
      </w:tr>
      <w:tr w:rsidR="00E0238C" w:rsidRPr="00E0238C" w14:paraId="5F39B82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01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C62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1.030518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625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6E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0EC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E49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3629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JUNB</w:t>
            </w:r>
          </w:p>
        </w:tc>
      </w:tr>
      <w:tr w:rsidR="00E0238C" w:rsidRPr="00E0238C" w14:paraId="0AC1602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C20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5F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1.026129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9C8A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D5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105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AED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95F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ZNF106</w:t>
            </w:r>
          </w:p>
        </w:tc>
      </w:tr>
      <w:tr w:rsidR="00E0238C" w:rsidRPr="00E0238C" w14:paraId="1F70CB0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190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C5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1.026046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A2C7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3C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22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5CD9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D974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RASSF4</w:t>
            </w:r>
          </w:p>
        </w:tc>
      </w:tr>
      <w:tr w:rsidR="00E0238C" w:rsidRPr="00E0238C" w14:paraId="6795A46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944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F8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1.022207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067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0D1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05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AC2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C80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ZFP36</w:t>
            </w:r>
          </w:p>
        </w:tc>
      </w:tr>
      <w:tr w:rsidR="00E0238C" w:rsidRPr="00E0238C" w14:paraId="4D457E4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131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64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1.021428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27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0D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E96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E3A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66FA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TET2</w:t>
            </w:r>
          </w:p>
        </w:tc>
      </w:tr>
      <w:tr w:rsidR="00E0238C" w:rsidRPr="00E0238C" w14:paraId="43D5F60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6C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62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1.011672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F2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057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BB97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9AB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A36D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SYK</w:t>
            </w:r>
          </w:p>
        </w:tc>
      </w:tr>
      <w:tr w:rsidR="00E0238C" w:rsidRPr="00E0238C" w14:paraId="0C38D17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D09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212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1.006157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74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D2D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29D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F94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9A4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ZFP36L1</w:t>
            </w:r>
          </w:p>
        </w:tc>
      </w:tr>
      <w:tr w:rsidR="00E0238C" w:rsidRPr="00E0238C" w14:paraId="3B5E402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982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02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1.005531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522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37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A03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28F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58A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HNMT</w:t>
            </w:r>
          </w:p>
        </w:tc>
      </w:tr>
      <w:tr w:rsidR="00E0238C" w:rsidRPr="00E0238C" w14:paraId="6AF30D0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0EB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58F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1.004915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ED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9AA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37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58B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54DB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TLR4</w:t>
            </w:r>
          </w:p>
        </w:tc>
      </w:tr>
      <w:tr w:rsidR="00E0238C" w:rsidRPr="00E0238C" w14:paraId="7F8B34C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35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41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1.001347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830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E7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BD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06F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B0A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RBM47</w:t>
            </w:r>
          </w:p>
        </w:tc>
      </w:tr>
      <w:tr w:rsidR="00E0238C" w:rsidRPr="00E0238C" w14:paraId="1607464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A9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B4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1.001343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D8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A6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45DC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43F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BFD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HMOX1</w:t>
            </w:r>
          </w:p>
        </w:tc>
      </w:tr>
      <w:tr w:rsidR="00E0238C" w:rsidRPr="00E0238C" w14:paraId="240E367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090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ABB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0.999521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3EA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5B3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E9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173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5ED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GASK1B</w:t>
            </w:r>
          </w:p>
        </w:tc>
      </w:tr>
      <w:tr w:rsidR="00E0238C" w:rsidRPr="00E0238C" w14:paraId="3516D24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D4C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DE3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0.993522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EA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8B1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75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B0C2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7E7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SHTN1</w:t>
            </w:r>
          </w:p>
        </w:tc>
      </w:tr>
      <w:tr w:rsidR="00E0238C" w:rsidRPr="00E0238C" w14:paraId="08A3211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DE4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D51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0.993065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51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AAF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AE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2D72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A2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NFAM1</w:t>
            </w:r>
          </w:p>
        </w:tc>
      </w:tr>
      <w:tr w:rsidR="00E0238C" w:rsidRPr="00E0238C" w14:paraId="63FCDD7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37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A39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0.992782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F32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FE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0.041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A92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A36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68A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IL13RA1</w:t>
            </w:r>
          </w:p>
        </w:tc>
      </w:tr>
      <w:tr w:rsidR="00E0238C" w:rsidRPr="00E0238C" w14:paraId="19DF114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999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45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0.992004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95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8F8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34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CA2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4AE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ENSG00000279166</w:t>
            </w:r>
          </w:p>
        </w:tc>
      </w:tr>
      <w:tr w:rsidR="00E0238C" w:rsidRPr="00E0238C" w14:paraId="73113E4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5804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9D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0.991734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07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B99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9AB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4996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EBB3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ENSG00000285646</w:t>
            </w:r>
          </w:p>
        </w:tc>
      </w:tr>
      <w:tr w:rsidR="00E0238C" w:rsidRPr="00E0238C" w14:paraId="219B442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98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090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0.986172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03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9E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5EE7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C3F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DC2E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EVI2A</w:t>
            </w:r>
          </w:p>
        </w:tc>
      </w:tr>
      <w:tr w:rsidR="00E0238C" w:rsidRPr="00E0238C" w14:paraId="0618C8E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362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97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0.978216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23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25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BBA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EE1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BE7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PLXNB2</w:t>
            </w:r>
          </w:p>
        </w:tc>
      </w:tr>
      <w:tr w:rsidR="00E0238C" w:rsidRPr="00E0238C" w14:paraId="44EF538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95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5C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0.975248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64A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68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40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415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631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SERPINB1</w:t>
            </w:r>
          </w:p>
        </w:tc>
      </w:tr>
      <w:tr w:rsidR="00E0238C" w:rsidRPr="00E0238C" w14:paraId="2A0A29F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570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2C9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0.975118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6C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5A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E7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A99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7DF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TIMP1</w:t>
            </w:r>
          </w:p>
        </w:tc>
      </w:tr>
      <w:tr w:rsidR="00E0238C" w:rsidRPr="00E0238C" w14:paraId="53A5238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38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3E1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0.970301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B57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973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65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A271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A9B5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CD300LF</w:t>
            </w:r>
          </w:p>
        </w:tc>
      </w:tr>
      <w:tr w:rsidR="00E0238C" w:rsidRPr="00E0238C" w14:paraId="785937D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FE4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69D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0.966606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E6A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51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FE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61A0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1341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CD86</w:t>
            </w:r>
          </w:p>
        </w:tc>
      </w:tr>
      <w:tr w:rsidR="00E0238C" w:rsidRPr="00E0238C" w14:paraId="38E926C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18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EE3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0.963187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95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AA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4F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373E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40B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GAS7</w:t>
            </w:r>
          </w:p>
        </w:tc>
      </w:tr>
      <w:tr w:rsidR="00E0238C" w:rsidRPr="00E0238C" w14:paraId="0C12EDC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CE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2AA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0.962539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78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52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4D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C15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432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PIK3AP1</w:t>
            </w:r>
          </w:p>
        </w:tc>
      </w:tr>
      <w:tr w:rsidR="00E0238C" w:rsidRPr="00E0238C" w14:paraId="24612E1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38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ED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0.958237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F73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E8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B8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462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9CCC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CD163</w:t>
            </w:r>
          </w:p>
        </w:tc>
      </w:tr>
      <w:tr w:rsidR="00E0238C" w:rsidRPr="00E0238C" w14:paraId="315C719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9B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765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0.954408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CF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69F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328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4CB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A25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GNAQ</w:t>
            </w:r>
          </w:p>
        </w:tc>
      </w:tr>
      <w:tr w:rsidR="00E0238C" w:rsidRPr="00E0238C" w14:paraId="149BADB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92F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5DC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0.954149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6F1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075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292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8C1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A4F9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TBXAS1</w:t>
            </w:r>
          </w:p>
        </w:tc>
      </w:tr>
      <w:tr w:rsidR="00E0238C" w:rsidRPr="00E0238C" w14:paraId="0FE682A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34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5A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0.944655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C15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50C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96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16D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4225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NOTCH2</w:t>
            </w:r>
          </w:p>
        </w:tc>
      </w:tr>
      <w:tr w:rsidR="00E0238C" w:rsidRPr="00E0238C" w14:paraId="4B9F065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018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C28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0.942016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FA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AF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0D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371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8AB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BNIP3L</w:t>
            </w:r>
          </w:p>
        </w:tc>
      </w:tr>
      <w:tr w:rsidR="00E0238C" w:rsidRPr="00E0238C" w14:paraId="352C707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0C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F6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0.939503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8B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110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9E7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0E3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D82B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CCR2</w:t>
            </w:r>
          </w:p>
        </w:tc>
      </w:tr>
      <w:tr w:rsidR="00E0238C" w:rsidRPr="00E0238C" w14:paraId="48E05AD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36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26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0.932754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62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B5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90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0F8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CE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NRGN</w:t>
            </w:r>
          </w:p>
        </w:tc>
      </w:tr>
      <w:tr w:rsidR="00E0238C" w:rsidRPr="00E0238C" w14:paraId="3924016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57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C0D2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0.928132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1FD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DF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2F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404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3BE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ASGR1</w:t>
            </w:r>
          </w:p>
        </w:tc>
      </w:tr>
      <w:tr w:rsidR="00E0238C" w:rsidRPr="00E0238C" w14:paraId="7FED81D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0A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30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0.927982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0A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14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FE1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77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E34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LY86</w:t>
            </w:r>
          </w:p>
        </w:tc>
      </w:tr>
      <w:tr w:rsidR="00E0238C" w:rsidRPr="00E0238C" w14:paraId="7DA69C5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02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189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0.92689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D5B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2F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A2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14E2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0EC5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JAK2</w:t>
            </w:r>
          </w:p>
        </w:tc>
      </w:tr>
      <w:tr w:rsidR="00E0238C" w:rsidRPr="00E0238C" w14:paraId="460D776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A9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8D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0.924515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0B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0E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F1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B44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2A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THEMIS2</w:t>
            </w:r>
          </w:p>
        </w:tc>
      </w:tr>
      <w:tr w:rsidR="00E0238C" w:rsidRPr="00E0238C" w14:paraId="7918747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9A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A9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0.919661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EF2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2A1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87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45B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0903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ITGAM</w:t>
            </w:r>
          </w:p>
        </w:tc>
      </w:tr>
      <w:tr w:rsidR="00E0238C" w:rsidRPr="00E0238C" w14:paraId="06F6BF9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859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B4F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0.917544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18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76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E8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F3B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608A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PLSCR1</w:t>
            </w:r>
          </w:p>
        </w:tc>
      </w:tr>
      <w:tr w:rsidR="00E0238C" w:rsidRPr="00E0238C" w14:paraId="286FBC3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0E44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BB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0.913594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16E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31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5F3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EA8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55C3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LILRA2</w:t>
            </w:r>
          </w:p>
        </w:tc>
      </w:tr>
      <w:tr w:rsidR="00E0238C" w:rsidRPr="00E0238C" w14:paraId="5EA7C94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5F9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8E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0.910379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4C7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E80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0.048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02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BC1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6EB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CREB5</w:t>
            </w:r>
          </w:p>
        </w:tc>
      </w:tr>
      <w:tr w:rsidR="00E0238C" w:rsidRPr="00E0238C" w14:paraId="7FD4351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0D43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7F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0.909706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0C6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00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7F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D8A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52B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MIR223HG</w:t>
            </w:r>
          </w:p>
        </w:tc>
      </w:tr>
      <w:tr w:rsidR="00E0238C" w:rsidRPr="00E0238C" w14:paraId="3D86B38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25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9B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0.909456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EB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A05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0.082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90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FC5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95D2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SLC8A1</w:t>
            </w:r>
          </w:p>
        </w:tc>
      </w:tr>
      <w:tr w:rsidR="00E0238C" w:rsidRPr="00E0238C" w14:paraId="6D65943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E5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62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0.904739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A0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594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F6C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F92E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553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ENTPD1</w:t>
            </w:r>
          </w:p>
        </w:tc>
      </w:tr>
      <w:tr w:rsidR="00E0238C" w:rsidRPr="00E0238C" w14:paraId="2840E91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2EF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070A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0.903952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F47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061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42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E0CE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532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CCR1</w:t>
            </w:r>
          </w:p>
        </w:tc>
      </w:tr>
      <w:tr w:rsidR="00E0238C" w:rsidRPr="00E0238C" w14:paraId="5C5516C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3D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52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0.902796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98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2FC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04D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C4A4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4FD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PTPN6</w:t>
            </w:r>
          </w:p>
        </w:tc>
      </w:tr>
      <w:tr w:rsidR="00E0238C" w:rsidRPr="00E0238C" w14:paraId="78F3AE7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F6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78E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0.901259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50D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50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99E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17CE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231F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BST1</w:t>
            </w:r>
          </w:p>
        </w:tc>
      </w:tr>
      <w:tr w:rsidR="00E0238C" w:rsidRPr="00E0238C" w14:paraId="7AFE683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ED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C5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0.901109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AA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E0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E4D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074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DF3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IER2</w:t>
            </w:r>
          </w:p>
        </w:tc>
      </w:tr>
      <w:tr w:rsidR="00E0238C" w:rsidRPr="00E0238C" w14:paraId="3A6AD02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FF0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6A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0.899888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38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0CC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D7C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C49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797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OSCAR</w:t>
            </w:r>
          </w:p>
        </w:tc>
      </w:tr>
      <w:tr w:rsidR="00E0238C" w:rsidRPr="00E0238C" w14:paraId="2A83380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72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C45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0.899757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3C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D8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C9F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D89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7DE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CKAP4</w:t>
            </w:r>
          </w:p>
        </w:tc>
      </w:tr>
      <w:tr w:rsidR="00E0238C" w:rsidRPr="00E0238C" w14:paraId="183190E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0D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21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0.899495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2B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FF3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EFA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0F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6A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HHEX</w:t>
            </w:r>
          </w:p>
        </w:tc>
      </w:tr>
      <w:tr w:rsidR="00E0238C" w:rsidRPr="00E0238C" w14:paraId="23AEF0C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C9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5AC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0.899422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E4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F6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45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95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2D4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MGST1</w:t>
            </w:r>
          </w:p>
        </w:tc>
      </w:tr>
      <w:tr w:rsidR="00E0238C" w:rsidRPr="00E0238C" w14:paraId="455621A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09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07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0.895306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53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52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CD7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940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564B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PYGL</w:t>
            </w:r>
          </w:p>
        </w:tc>
      </w:tr>
      <w:tr w:rsidR="00E0238C" w:rsidRPr="00E0238C" w14:paraId="36F528E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63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47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0.895299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D1D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A6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0B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513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B0F4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TFEC</w:t>
            </w:r>
          </w:p>
        </w:tc>
      </w:tr>
      <w:tr w:rsidR="00E0238C" w:rsidRPr="00E0238C" w14:paraId="5AC0116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E1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55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0.891799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42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F3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058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5C7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0F69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PAK1</w:t>
            </w:r>
          </w:p>
        </w:tc>
      </w:tr>
      <w:tr w:rsidR="00E0238C" w:rsidRPr="00E0238C" w14:paraId="7A13CE5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7CE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D5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0.888842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2B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04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16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16A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6847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GRK3</w:t>
            </w:r>
          </w:p>
        </w:tc>
      </w:tr>
      <w:tr w:rsidR="00E0238C" w:rsidRPr="00E0238C" w14:paraId="7C9E485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00A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90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0.886199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EB2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BAF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907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923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394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CANX</w:t>
            </w:r>
          </w:p>
        </w:tc>
      </w:tr>
      <w:tr w:rsidR="00E0238C" w:rsidRPr="00E0238C" w14:paraId="4B2B8B0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6D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A77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0.88567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6EB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95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9E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B527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7816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SIRPB1</w:t>
            </w:r>
          </w:p>
        </w:tc>
      </w:tr>
      <w:tr w:rsidR="00E0238C" w:rsidRPr="00E0238C" w14:paraId="5B3443D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08F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523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0.882746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D0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44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329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678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2D64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MEF2C</w:t>
            </w:r>
          </w:p>
        </w:tc>
      </w:tr>
      <w:tr w:rsidR="00E0238C" w:rsidRPr="00E0238C" w14:paraId="2317BD4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AFF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738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0.877691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2A0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6A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13F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C6B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85C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C9orf72</w:t>
            </w:r>
          </w:p>
        </w:tc>
      </w:tr>
      <w:tr w:rsidR="00E0238C" w:rsidRPr="00E0238C" w14:paraId="0654387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407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F6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0.872687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C05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EB3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619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EC9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5E0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ATP6V1A</w:t>
            </w:r>
          </w:p>
        </w:tc>
      </w:tr>
      <w:tr w:rsidR="00E0238C" w:rsidRPr="00E0238C" w14:paraId="78175F6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11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D7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0.865108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C40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85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10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188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082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PTAFR</w:t>
            </w:r>
          </w:p>
        </w:tc>
      </w:tr>
      <w:tr w:rsidR="00E0238C" w:rsidRPr="00E0238C" w14:paraId="6CC0857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0F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417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0.864024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2A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AB3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A4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950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F8C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NAIP</w:t>
            </w:r>
          </w:p>
        </w:tc>
      </w:tr>
      <w:tr w:rsidR="00E0238C" w:rsidRPr="00E0238C" w14:paraId="172E61A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0A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7D9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0.86045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76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9F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62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6D11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F47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RAB3D</w:t>
            </w:r>
          </w:p>
        </w:tc>
      </w:tr>
      <w:tr w:rsidR="00E0238C" w:rsidRPr="00E0238C" w14:paraId="5EF2FA2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50B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544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0.855697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C7D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BF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0.076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B00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535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25A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SIRPA</w:t>
            </w:r>
          </w:p>
        </w:tc>
      </w:tr>
      <w:tr w:rsidR="00E0238C" w:rsidRPr="00E0238C" w14:paraId="0EEA0F1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310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39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0.852443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16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379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25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69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5EB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ALOX5</w:t>
            </w:r>
          </w:p>
        </w:tc>
      </w:tr>
      <w:tr w:rsidR="00E0238C" w:rsidRPr="00E0238C" w14:paraId="57FC71E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0BE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E6D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0.850849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4B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51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F5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CEA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7434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LACTB</w:t>
            </w:r>
          </w:p>
        </w:tc>
      </w:tr>
      <w:tr w:rsidR="00E0238C" w:rsidRPr="00E0238C" w14:paraId="36CC64F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86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EE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0.844127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D07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44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50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005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BDE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HLA-DMA</w:t>
            </w:r>
          </w:p>
        </w:tc>
      </w:tr>
      <w:tr w:rsidR="00E0238C" w:rsidRPr="00E0238C" w14:paraId="7CFD6C3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A74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4C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0.843839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20C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58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B80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014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43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CYRIA</w:t>
            </w:r>
          </w:p>
        </w:tc>
      </w:tr>
      <w:tr w:rsidR="00E0238C" w:rsidRPr="00E0238C" w14:paraId="6EED2C8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331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49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0.843561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E64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D9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837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E3F0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55A1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FES</w:t>
            </w:r>
          </w:p>
        </w:tc>
      </w:tr>
      <w:tr w:rsidR="00E0238C" w:rsidRPr="00E0238C" w14:paraId="337DEDC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BF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B2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0.843313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BAB3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509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F7C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1E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C171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CAT</w:t>
            </w:r>
          </w:p>
        </w:tc>
      </w:tr>
      <w:tr w:rsidR="00E0238C" w:rsidRPr="00E0238C" w14:paraId="4828049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69A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1FD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0.842382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29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C9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69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871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B70E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SLC24A4</w:t>
            </w:r>
          </w:p>
        </w:tc>
      </w:tr>
      <w:tr w:rsidR="00E0238C" w:rsidRPr="00E0238C" w14:paraId="1E11D3A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320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F9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0.842246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D7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168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E70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916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F2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FGD4</w:t>
            </w:r>
          </w:p>
        </w:tc>
      </w:tr>
      <w:tr w:rsidR="00E0238C" w:rsidRPr="00E0238C" w14:paraId="31DFF41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CB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5C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0.842011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EB26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143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9D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E13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E04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LY96</w:t>
            </w:r>
          </w:p>
        </w:tc>
      </w:tr>
      <w:tr w:rsidR="00E0238C" w:rsidRPr="00E0238C" w14:paraId="0FAEDF7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94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DD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0.839881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97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24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0.109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B78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AB9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E06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CD33</w:t>
            </w:r>
          </w:p>
        </w:tc>
      </w:tr>
      <w:tr w:rsidR="00E0238C" w:rsidRPr="00E0238C" w14:paraId="0F08896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16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40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0.837209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567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76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64C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CF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5BE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ACER3</w:t>
            </w:r>
          </w:p>
        </w:tc>
      </w:tr>
      <w:tr w:rsidR="00E0238C" w:rsidRPr="00E0238C" w14:paraId="565FF93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2D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7CF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0.832811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38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73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03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9C6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3DF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TLR8</w:t>
            </w:r>
          </w:p>
        </w:tc>
      </w:tr>
      <w:tr w:rsidR="00E0238C" w:rsidRPr="00E0238C" w14:paraId="7B71C24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11A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97A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0.818574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23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FE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391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D4B1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BB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PRELID1</w:t>
            </w:r>
          </w:p>
        </w:tc>
      </w:tr>
      <w:tr w:rsidR="00E0238C" w:rsidRPr="00E0238C" w14:paraId="675C0E8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75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79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0.817043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04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A1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B1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03A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87F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GNB4</w:t>
            </w:r>
          </w:p>
        </w:tc>
      </w:tr>
      <w:tr w:rsidR="00E0238C" w:rsidRPr="00E0238C" w14:paraId="43D053B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759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A8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0.81613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3AD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A73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FFD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5ECD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C76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BAZ2B</w:t>
            </w:r>
          </w:p>
        </w:tc>
      </w:tr>
      <w:tr w:rsidR="00E0238C" w:rsidRPr="00E0238C" w14:paraId="18173BE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890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98A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0.809716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F2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F8D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A7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DDC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6FDE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LILRA1</w:t>
            </w:r>
          </w:p>
        </w:tc>
      </w:tr>
      <w:tr w:rsidR="00E0238C" w:rsidRPr="00E0238C" w14:paraId="1D4AA9E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83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3C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0.78406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8B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71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6AA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CF3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A52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MEFV</w:t>
            </w:r>
          </w:p>
        </w:tc>
      </w:tr>
      <w:tr w:rsidR="00E0238C" w:rsidRPr="00E0238C" w14:paraId="7E998E1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4C9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11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0.767821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ECD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697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661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A1A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F4F8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KCNE3</w:t>
            </w:r>
          </w:p>
        </w:tc>
      </w:tr>
      <w:tr w:rsidR="00E0238C" w:rsidRPr="00E0238C" w14:paraId="6805508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98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F09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0.76355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61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6F2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0D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553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ECC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SLC15A3</w:t>
            </w:r>
          </w:p>
        </w:tc>
      </w:tr>
      <w:tr w:rsidR="00E0238C" w:rsidRPr="00E0238C" w14:paraId="182772D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60D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82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A9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AB1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0C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732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8DA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CD1D</w:t>
            </w:r>
          </w:p>
        </w:tc>
      </w:tr>
      <w:tr w:rsidR="00E0238C" w:rsidRPr="00E0238C" w14:paraId="28E77E3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CC7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79B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0.759592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9BC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3F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0.048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D92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6DE0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18F6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NRG1</w:t>
            </w:r>
          </w:p>
        </w:tc>
      </w:tr>
      <w:tr w:rsidR="00E0238C" w:rsidRPr="00E0238C" w14:paraId="4447CC5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10F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76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0.758559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153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B3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0.198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4EB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8BF6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3F98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CREG1</w:t>
            </w:r>
          </w:p>
        </w:tc>
      </w:tr>
      <w:tr w:rsidR="00E0238C" w:rsidRPr="00E0238C" w14:paraId="2C0EDDC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FB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29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0.753822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5DC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65A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0.035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19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CC3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44DF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NFE2</w:t>
            </w:r>
          </w:p>
        </w:tc>
      </w:tr>
      <w:tr w:rsidR="00E0238C" w:rsidRPr="00E0238C" w14:paraId="565605B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1E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8A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0.752075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5B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28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20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7B9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A69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VNN2</w:t>
            </w:r>
          </w:p>
        </w:tc>
      </w:tr>
      <w:tr w:rsidR="00E0238C" w:rsidRPr="00E0238C" w14:paraId="3706560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B6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14E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0.737848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D3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609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5E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E73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F4C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FCGR2A</w:t>
            </w:r>
          </w:p>
        </w:tc>
      </w:tr>
      <w:tr w:rsidR="00E0238C" w:rsidRPr="00E0238C" w14:paraId="43320D1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0F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3E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0.735082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A1C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DE9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C2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D33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D675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SCIMP</w:t>
            </w:r>
          </w:p>
        </w:tc>
      </w:tr>
      <w:tr w:rsidR="00E0238C" w:rsidRPr="00E0238C" w14:paraId="15EDBD2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DAD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7D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0.726182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0D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AD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011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AE0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34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LPCAT2</w:t>
            </w:r>
          </w:p>
        </w:tc>
      </w:tr>
      <w:tr w:rsidR="00E0238C" w:rsidRPr="00E0238C" w14:paraId="2EF389E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39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FA6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0.725711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A7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19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970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E93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E176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DOCK5</w:t>
            </w:r>
          </w:p>
        </w:tc>
      </w:tr>
      <w:tr w:rsidR="00E0238C" w:rsidRPr="00E0238C" w14:paraId="62196BB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30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AA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0.725299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184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00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BB6A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6CB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CE9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SIGLEC14</w:t>
            </w:r>
          </w:p>
        </w:tc>
      </w:tr>
      <w:tr w:rsidR="00E0238C" w:rsidRPr="00E0238C" w14:paraId="1B987E3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19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40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0.709554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473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D6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AF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9B19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F750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LIPA</w:t>
            </w:r>
          </w:p>
        </w:tc>
      </w:tr>
      <w:tr w:rsidR="00E0238C" w:rsidRPr="00E0238C" w14:paraId="61D44E6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7E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0D7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0.699756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D9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0F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4DF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AC00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37A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HERPUD1</w:t>
            </w:r>
          </w:p>
        </w:tc>
      </w:tr>
      <w:tr w:rsidR="00E0238C" w:rsidRPr="00E0238C" w14:paraId="6FA5F32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12F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FF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0.694591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27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CAE1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0.039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63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1EF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AF2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CSF2RA</w:t>
            </w:r>
          </w:p>
        </w:tc>
      </w:tr>
      <w:tr w:rsidR="00E0238C" w:rsidRPr="00E0238C" w14:paraId="356FFFA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3C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584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0.690264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BC6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982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0.089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8A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6B8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5A6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SEMA4A</w:t>
            </w:r>
          </w:p>
        </w:tc>
      </w:tr>
      <w:tr w:rsidR="00E0238C" w:rsidRPr="00E0238C" w14:paraId="39CBCC7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EC3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4EF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0.680608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E64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74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3C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58A6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739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TTYH3</w:t>
            </w:r>
          </w:p>
        </w:tc>
      </w:tr>
      <w:tr w:rsidR="00E0238C" w:rsidRPr="00E0238C" w14:paraId="6B3DB6F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FAB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992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0.653196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CB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9E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0.391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85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30A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97C9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STX7</w:t>
            </w:r>
          </w:p>
        </w:tc>
      </w:tr>
      <w:tr w:rsidR="00E0238C" w:rsidRPr="00E0238C" w14:paraId="6B20407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59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1A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0.60471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6F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B81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14F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4E1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B0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ENSG00000260078</w:t>
            </w:r>
          </w:p>
        </w:tc>
      </w:tr>
      <w:tr w:rsidR="00E0238C" w:rsidRPr="00E0238C" w14:paraId="59C7626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85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33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0.594575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8A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5E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DEB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A8FB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F74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QPCT</w:t>
            </w:r>
          </w:p>
        </w:tc>
      </w:tr>
      <w:tr w:rsidR="00E0238C" w:rsidRPr="00E0238C" w14:paraId="347451D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AE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467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0.594046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5EC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FD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9B8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C98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2376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EFHD2</w:t>
            </w:r>
          </w:p>
        </w:tc>
      </w:tr>
      <w:tr w:rsidR="00E0238C" w:rsidRPr="00E0238C" w14:paraId="43947DA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3C9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2.10E-303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C353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1.016378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1D2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5EA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9C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4.20E-300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BB2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AE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PILRA</w:t>
            </w:r>
          </w:p>
        </w:tc>
      </w:tr>
      <w:tr w:rsidR="00E0238C" w:rsidRPr="00E0238C" w14:paraId="46F330B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4BF0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5.19E-302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C0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0.683466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1D7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44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8CD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1.04E-298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C90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2729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EVI5</w:t>
            </w:r>
          </w:p>
        </w:tc>
      </w:tr>
      <w:tr w:rsidR="00E0238C" w:rsidRPr="00E0238C" w14:paraId="25F7E52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EF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6.26E-302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D5D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0.776765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C0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A898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AB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1.25E-298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BDA6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7A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MCTP1</w:t>
            </w:r>
          </w:p>
        </w:tc>
      </w:tr>
      <w:tr w:rsidR="00E0238C" w:rsidRPr="00E0238C" w14:paraId="754F595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66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3.41E-301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DF3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0.857931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320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7D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90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6.81E-298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5E0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8B1F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METTL7A</w:t>
            </w:r>
          </w:p>
        </w:tc>
      </w:tr>
      <w:tr w:rsidR="00E0238C" w:rsidRPr="00E0238C" w14:paraId="6CEE641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5D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8.75E-296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EE4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0.741988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12A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D1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8B3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1.75E-292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8588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FB3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IL6R</w:t>
            </w:r>
          </w:p>
        </w:tc>
      </w:tr>
      <w:tr w:rsidR="00E0238C" w:rsidRPr="00E0238C" w14:paraId="55266AC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EB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2.49E-295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E7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0.907668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41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CD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06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4.98E-292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9F6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5B8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ADGRE2</w:t>
            </w:r>
          </w:p>
        </w:tc>
      </w:tr>
      <w:tr w:rsidR="00E0238C" w:rsidRPr="00E0238C" w14:paraId="0829324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AC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1.67E-294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5DF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0.842139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DE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63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0.075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62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3.33E-291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3B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DE3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TMEM176A</w:t>
            </w:r>
          </w:p>
        </w:tc>
      </w:tr>
      <w:tr w:rsidR="00E0238C" w:rsidRPr="00E0238C" w14:paraId="00C6E9F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BA3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7.96E-294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70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1.005228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0A7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4C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44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1.59E-290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922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CEC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RASSF2</w:t>
            </w:r>
          </w:p>
        </w:tc>
      </w:tr>
      <w:tr w:rsidR="00E0238C" w:rsidRPr="00E0238C" w14:paraId="7A9C769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977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1.69E-290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9FA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0.91884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839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30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B8B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3.37E-287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0F53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788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C19orf38</w:t>
            </w:r>
          </w:p>
        </w:tc>
      </w:tr>
      <w:tr w:rsidR="00E0238C" w:rsidRPr="00E0238C" w14:paraId="0370067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4F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7.53E-289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A6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0.764462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F4D9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F25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2AC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1.51E-285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D8D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204D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CEBPA</w:t>
            </w:r>
          </w:p>
        </w:tc>
      </w:tr>
      <w:tr w:rsidR="00E0238C" w:rsidRPr="00E0238C" w14:paraId="4CD6A96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E2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4.62E-288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789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0.649531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6D4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D60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0.072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5A0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9.24E-285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27D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D454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KYNU</w:t>
            </w:r>
          </w:p>
        </w:tc>
      </w:tr>
      <w:tr w:rsidR="00E0238C" w:rsidRPr="00E0238C" w14:paraId="305079E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2A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7.98E-282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2F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0.713559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BDB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EDD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6B0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1.60E-278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CFF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FBC8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DAPP1</w:t>
            </w:r>
          </w:p>
        </w:tc>
      </w:tr>
      <w:tr w:rsidR="00E0238C" w:rsidRPr="00E0238C" w14:paraId="781C330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A4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2.67E-279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39F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1.202098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653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752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E8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5.35E-276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0D1E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7A4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HLA-DRB5</w:t>
            </w:r>
          </w:p>
        </w:tc>
      </w:tr>
      <w:tr w:rsidR="00E0238C" w:rsidRPr="00E0238C" w14:paraId="7D3ED73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99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3.64E-273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AD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0.907549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120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96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755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7.29E-270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A3C3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41D8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GRINA</w:t>
            </w:r>
          </w:p>
        </w:tc>
      </w:tr>
      <w:tr w:rsidR="00E0238C" w:rsidRPr="00E0238C" w14:paraId="7CB625C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3DC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3.54E-271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C10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0.670427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5A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FD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A3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7.08E-268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83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595F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ENSG00000287190</w:t>
            </w:r>
          </w:p>
        </w:tc>
      </w:tr>
      <w:tr w:rsidR="00E0238C" w:rsidRPr="00E0238C" w14:paraId="6AF9038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0ED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3.55E-269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791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0.656545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C9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E55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85B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7.11E-266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971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05D5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CSF2RB</w:t>
            </w:r>
          </w:p>
        </w:tc>
      </w:tr>
      <w:tr w:rsidR="00E0238C" w:rsidRPr="00E0238C" w14:paraId="6D41FF2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A46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5.04E-267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C6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0.776163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280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93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5A5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1.01E-263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B32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BA33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SH2B3</w:t>
            </w:r>
          </w:p>
        </w:tc>
      </w:tr>
      <w:tr w:rsidR="00E0238C" w:rsidRPr="00E0238C" w14:paraId="7C9170F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54F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1.16E-264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C2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0.612811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DE2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1B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6C7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2.33E-261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35D9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1D9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RPN1</w:t>
            </w:r>
          </w:p>
        </w:tc>
      </w:tr>
      <w:tr w:rsidR="00E0238C" w:rsidRPr="00E0238C" w14:paraId="098796A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6AF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2.93E-264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26A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0.801048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021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D01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006B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5.87E-261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13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86A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RHOQ</w:t>
            </w:r>
          </w:p>
        </w:tc>
      </w:tr>
      <w:tr w:rsidR="00E0238C" w:rsidRPr="00E0238C" w14:paraId="3AE320E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7B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2.27E-263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7B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0.953261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EE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7C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80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4.55E-260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DD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5E3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NCF1C</w:t>
            </w:r>
          </w:p>
        </w:tc>
      </w:tr>
      <w:tr w:rsidR="00E0238C" w:rsidRPr="00E0238C" w14:paraId="6310377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E4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1.42E-255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76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0.600596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E92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88B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D86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2.83E-252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F62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516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SPECC1</w:t>
            </w:r>
          </w:p>
        </w:tc>
      </w:tr>
      <w:tr w:rsidR="00E0238C" w:rsidRPr="00E0238C" w14:paraId="22ECA8C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D2E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8.48E-247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C81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0.613299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43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42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ED9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1.70E-243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DDA5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EBBF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BTK</w:t>
            </w:r>
          </w:p>
        </w:tc>
      </w:tr>
      <w:tr w:rsidR="00E0238C" w:rsidRPr="00E0238C" w14:paraId="0A4C6E6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86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5.21E-245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143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0.763537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E54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F8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44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1.04E-241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194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883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BID</w:t>
            </w:r>
          </w:p>
        </w:tc>
      </w:tr>
      <w:tr w:rsidR="00E0238C" w:rsidRPr="00E0238C" w14:paraId="667BD33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64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9.17E-245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97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0.935601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96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4D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D4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1.83E-241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302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DA33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EMILIN2</w:t>
            </w:r>
          </w:p>
        </w:tc>
      </w:tr>
      <w:tr w:rsidR="00E0238C" w:rsidRPr="00E0238C" w14:paraId="71695AD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F2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1.20E-244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D6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0.591422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68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E1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3B7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2.40E-241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C7D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DF1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XAF1</w:t>
            </w:r>
          </w:p>
        </w:tc>
      </w:tr>
      <w:tr w:rsidR="00E0238C" w:rsidRPr="00E0238C" w14:paraId="0D59E51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F48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2.24E-242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587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0.626978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BE61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90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21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4.48E-239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D59D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BF6D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SNX18</w:t>
            </w:r>
          </w:p>
        </w:tc>
      </w:tr>
      <w:tr w:rsidR="00E0238C" w:rsidRPr="00E0238C" w14:paraId="420F61A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3E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6.71E-240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9E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0.654755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28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FF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4CE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1.34E-236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C8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D11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STAB1</w:t>
            </w:r>
          </w:p>
        </w:tc>
      </w:tr>
      <w:tr w:rsidR="00E0238C" w:rsidRPr="00E0238C" w14:paraId="4EE0648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18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1.59E-234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557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0.582284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12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1BD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B6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3.19E-231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7C1C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F0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SOX4</w:t>
            </w:r>
          </w:p>
        </w:tc>
      </w:tr>
      <w:tr w:rsidR="00E0238C" w:rsidRPr="00E0238C" w14:paraId="23092B8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FE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8.54E-230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EF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0.642158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8F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57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0.197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A5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1.71E-226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2D99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1871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NAPSB</w:t>
            </w:r>
          </w:p>
        </w:tc>
      </w:tr>
      <w:tr w:rsidR="00E0238C" w:rsidRPr="00E0238C" w14:paraId="5DB566D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3C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3.19E-226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0B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0.933997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248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207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AEA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6.37E-223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A4C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D2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AHR</w:t>
            </w:r>
          </w:p>
        </w:tc>
      </w:tr>
      <w:tr w:rsidR="00E0238C" w:rsidRPr="00E0238C" w14:paraId="47CEAF2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193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6.87E-224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A4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0.654363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11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B91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40A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1.37E-220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BA7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38F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TMEM154</w:t>
            </w:r>
          </w:p>
        </w:tc>
      </w:tr>
      <w:tr w:rsidR="00E0238C" w:rsidRPr="00E0238C" w14:paraId="660B5EC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41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4.21E-223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C6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0.822028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9CC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7A0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4E1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8.42E-220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D5A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1EB4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ITGAX</w:t>
            </w:r>
          </w:p>
        </w:tc>
      </w:tr>
      <w:tr w:rsidR="00E0238C" w:rsidRPr="00E0238C" w14:paraId="0E5729F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DD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5.01E-221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79C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0.778319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C6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410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1C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1.00E-217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309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75E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ENSG00000279602</w:t>
            </w:r>
          </w:p>
        </w:tc>
      </w:tr>
      <w:tr w:rsidR="00E0238C" w:rsidRPr="00E0238C" w14:paraId="59B3383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61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7.62E-221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674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0.658258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F7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80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62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1.52E-217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A490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0DF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LYL1</w:t>
            </w:r>
          </w:p>
        </w:tc>
      </w:tr>
      <w:tr w:rsidR="00E0238C" w:rsidRPr="00E0238C" w14:paraId="733A76D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1B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3.91E-220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28E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0.772388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DF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DA6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53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7.82E-217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6327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BA65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SMCO4</w:t>
            </w:r>
          </w:p>
        </w:tc>
      </w:tr>
      <w:tr w:rsidR="00E0238C" w:rsidRPr="00E0238C" w14:paraId="7070493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EA2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5.45E-218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F49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0.649924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C3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A8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FD2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1.09E-214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8328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849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PARP14</w:t>
            </w:r>
          </w:p>
        </w:tc>
      </w:tr>
      <w:tr w:rsidR="00E0238C" w:rsidRPr="00E0238C" w14:paraId="378411B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C6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4.12E-213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E4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0.830513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52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1E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FD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8.24E-210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E00F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6DFC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SLC43A2</w:t>
            </w:r>
          </w:p>
        </w:tc>
      </w:tr>
      <w:tr w:rsidR="00E0238C" w:rsidRPr="00E0238C" w14:paraId="31FFE6C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52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1.98E-211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80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0.584466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82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190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00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3.96E-208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08DD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DF7F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SNX3</w:t>
            </w:r>
          </w:p>
        </w:tc>
      </w:tr>
      <w:tr w:rsidR="00E0238C" w:rsidRPr="00E0238C" w14:paraId="5B196A8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29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2.14E-199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8F1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0.605496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38E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BD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C0E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4.29E-196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3F6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0646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DSE</w:t>
            </w:r>
          </w:p>
        </w:tc>
      </w:tr>
      <w:tr w:rsidR="00E0238C" w:rsidRPr="00E0238C" w14:paraId="387A034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DC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2.73E-197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1C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0.711782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449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3E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68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5.46E-194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650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6AB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ZFHX3</w:t>
            </w:r>
          </w:p>
        </w:tc>
      </w:tr>
      <w:tr w:rsidR="00E0238C" w:rsidRPr="00E0238C" w14:paraId="533D940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BD7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1.31E-194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A82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0.641892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3F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43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204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2.63E-191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D5C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B508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TESC</w:t>
            </w:r>
          </w:p>
        </w:tc>
      </w:tr>
      <w:tr w:rsidR="00E0238C" w:rsidRPr="00E0238C" w14:paraId="5842BC6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A4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1.82E-191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87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0.684688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F4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59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D2B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3.63E-188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8D9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DDF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HLA-DQB1</w:t>
            </w:r>
          </w:p>
        </w:tc>
      </w:tr>
      <w:tr w:rsidR="00E0238C" w:rsidRPr="00E0238C" w14:paraId="5C02F5F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57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3.02E-187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580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0.606381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1D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70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0.202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06B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6.04E-184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3B8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18DA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CR1</w:t>
            </w:r>
          </w:p>
        </w:tc>
      </w:tr>
      <w:tr w:rsidR="00E0238C" w:rsidRPr="00E0238C" w14:paraId="232A45A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B9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4.22E-185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419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0.789497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465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BE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F1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8.44E-182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2D5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C60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IFI44L</w:t>
            </w:r>
          </w:p>
        </w:tc>
      </w:tr>
      <w:tr w:rsidR="00E0238C" w:rsidRPr="00E0238C" w14:paraId="2E145B0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9B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6.90E-185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6DD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0.711333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1F30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51B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59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1.38E-181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056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18D3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MYD88</w:t>
            </w:r>
          </w:p>
        </w:tc>
      </w:tr>
      <w:tr w:rsidR="00E0238C" w:rsidRPr="00E0238C" w14:paraId="60817F9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85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1.91E-181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29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0.836891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DFC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F0C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DC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3.82E-178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ADD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07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PPM1F</w:t>
            </w:r>
          </w:p>
        </w:tc>
      </w:tr>
      <w:tr w:rsidR="00E0238C" w:rsidRPr="00E0238C" w14:paraId="1B439F8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7F4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2.97E-179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357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0.744636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59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64E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D74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5.94E-176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76C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EE1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XIST</w:t>
            </w:r>
          </w:p>
        </w:tc>
      </w:tr>
      <w:tr w:rsidR="00E0238C" w:rsidRPr="00E0238C" w14:paraId="40E0797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E5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3.29E-179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6C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0.676614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808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273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C73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6.59E-176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179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CA1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MIS18BP1</w:t>
            </w:r>
          </w:p>
        </w:tc>
      </w:tr>
      <w:tr w:rsidR="00E0238C" w:rsidRPr="00E0238C" w14:paraId="48E3877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06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1.72E-178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56D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0.677309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6A8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CB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E9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3.43E-175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126E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251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HLA-DPB1</w:t>
            </w:r>
          </w:p>
        </w:tc>
      </w:tr>
      <w:tr w:rsidR="00E0238C" w:rsidRPr="00E0238C" w14:paraId="258606C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DD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4.26E-172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3A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0.722516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5F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B0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CA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8.51E-169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F6C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82E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CUX1</w:t>
            </w:r>
          </w:p>
        </w:tc>
      </w:tr>
      <w:tr w:rsidR="00E0238C" w:rsidRPr="00E0238C" w14:paraId="4C7CAD1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5B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8.44E-172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167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0.787832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64A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E7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B24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1.69E-168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718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30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IER5</w:t>
            </w:r>
          </w:p>
        </w:tc>
      </w:tr>
      <w:tr w:rsidR="00E0238C" w:rsidRPr="00E0238C" w14:paraId="06D7F1A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883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5.89E-170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F8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0.615818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2CD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FF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0.486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C6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1.18E-166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537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3C5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IRF1</w:t>
            </w:r>
          </w:p>
        </w:tc>
      </w:tr>
      <w:tr w:rsidR="00E0238C" w:rsidRPr="00E0238C" w14:paraId="2523D06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F87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2.08E-168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1E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0.751593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FAC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1A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C22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4.15E-165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152E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DFC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CORO1C</w:t>
            </w:r>
          </w:p>
        </w:tc>
      </w:tr>
      <w:tr w:rsidR="00E0238C" w:rsidRPr="00E0238C" w14:paraId="03BDFAD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C3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3.84E-163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D00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0.667006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51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27F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0.391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A19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7.67E-160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207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B2C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ATP2B1</w:t>
            </w:r>
          </w:p>
        </w:tc>
      </w:tr>
      <w:tr w:rsidR="00E0238C" w:rsidRPr="00E0238C" w14:paraId="4639A79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4B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4.27E-161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73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0.616122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917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873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1E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8.54E-158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E50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3712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UBE2J1</w:t>
            </w:r>
          </w:p>
        </w:tc>
      </w:tr>
      <w:tr w:rsidR="00E0238C" w:rsidRPr="00E0238C" w14:paraId="04F8E12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EEF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7.23E-160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8EC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0.591872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4FC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66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7F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1.45E-156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2EE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27E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SEC14L1</w:t>
            </w:r>
          </w:p>
        </w:tc>
      </w:tr>
      <w:tr w:rsidR="00E0238C" w:rsidRPr="00E0238C" w14:paraId="5A204AD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0C5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3.87E-154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BB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0.862856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6D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5B9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C4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7.75E-151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FE1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AF40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TMEM170B</w:t>
            </w:r>
          </w:p>
        </w:tc>
      </w:tr>
      <w:tr w:rsidR="00E0238C" w:rsidRPr="00E0238C" w14:paraId="579D477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10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1.83E-153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CA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0.59923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D3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94D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A69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3.66E-150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A8D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F6A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SCARB2</w:t>
            </w:r>
          </w:p>
        </w:tc>
      </w:tr>
      <w:tr w:rsidR="00E0238C" w:rsidRPr="00E0238C" w14:paraId="196A7BE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CC36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1.95E-149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03D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0.620901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9C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99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1A8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3.91E-146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BD57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97A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KCNK6</w:t>
            </w:r>
          </w:p>
        </w:tc>
      </w:tr>
      <w:tr w:rsidR="00E0238C" w:rsidRPr="00E0238C" w14:paraId="2F890EE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0E33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1.24E-120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90C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0.715074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80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7B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FD6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2.48E-117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9C4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A35A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C15orf39</w:t>
            </w:r>
          </w:p>
        </w:tc>
      </w:tr>
      <w:tr w:rsidR="00E0238C" w:rsidRPr="00E0238C" w14:paraId="51C1E95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69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3.24E-112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41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0.768468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0C0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545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0.393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A1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6.49E-109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C7A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786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MT2A</w:t>
            </w:r>
          </w:p>
        </w:tc>
      </w:tr>
      <w:tr w:rsidR="00E0238C" w:rsidRPr="00E0238C" w14:paraId="053EA2D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CB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4.41E-94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15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0.694495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D4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D360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F2A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8.82E-91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B56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758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ISG15</w:t>
            </w:r>
          </w:p>
        </w:tc>
      </w:tr>
      <w:tr w:rsidR="00E0238C" w:rsidRPr="00E0238C" w14:paraId="7FD7D9F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1A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1.18E-89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A4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0.656856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6EC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25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8C5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2.36E-86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8FE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762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SLC2A3</w:t>
            </w:r>
          </w:p>
        </w:tc>
      </w:tr>
      <w:tr w:rsidR="00E0238C" w:rsidRPr="00E0238C" w14:paraId="17D7AC9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125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1.40E-67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10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0.606518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4D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D53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0.341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7C2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2.81E-64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6BF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Monocytes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4B8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MX1</w:t>
            </w:r>
          </w:p>
        </w:tc>
      </w:tr>
      <w:tr w:rsidR="00E0238C" w:rsidRPr="00E0238C" w14:paraId="15CBDC9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F8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293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3.912448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9B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6D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B0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48D2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7B3D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GNLY</w:t>
            </w:r>
          </w:p>
        </w:tc>
      </w:tr>
      <w:tr w:rsidR="00E0238C" w:rsidRPr="00E0238C" w14:paraId="122F981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1C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8D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3.007059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A9D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A43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B8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DAD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65F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NKG7</w:t>
            </w:r>
          </w:p>
        </w:tc>
      </w:tr>
      <w:tr w:rsidR="00E0238C" w:rsidRPr="00E0238C" w14:paraId="2A6CE1C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7E6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C34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2.816093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63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F5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3669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B7E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D4D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GZMB</w:t>
            </w:r>
          </w:p>
        </w:tc>
      </w:tr>
      <w:tr w:rsidR="00E0238C" w:rsidRPr="00E0238C" w14:paraId="3296CB2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56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9F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2.713856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B592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DF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0D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B74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3336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FGFBP2</w:t>
            </w:r>
          </w:p>
        </w:tc>
      </w:tr>
      <w:tr w:rsidR="00E0238C" w:rsidRPr="00E0238C" w14:paraId="138A208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BA8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45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2.710659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E0A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01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769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A246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93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PRF1</w:t>
            </w:r>
          </w:p>
        </w:tc>
      </w:tr>
      <w:tr w:rsidR="00E0238C" w:rsidRPr="00E0238C" w14:paraId="39A7722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A0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3B1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2.595585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D74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06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34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7B1A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4B7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TRDC</w:t>
            </w:r>
          </w:p>
        </w:tc>
      </w:tr>
      <w:tr w:rsidR="00E0238C" w:rsidRPr="00E0238C" w14:paraId="3130A53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3B6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200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2.58892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047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118E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657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386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0022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KLRD1</w:t>
            </w:r>
          </w:p>
        </w:tc>
      </w:tr>
      <w:tr w:rsidR="00E0238C" w:rsidRPr="00E0238C" w14:paraId="4299398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BD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7B34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2.545916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E1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2C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DB7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7FCF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EA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KLRF1</w:t>
            </w:r>
          </w:p>
        </w:tc>
      </w:tr>
      <w:tr w:rsidR="00E0238C" w:rsidRPr="00E0238C" w14:paraId="1544C9B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0DAA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97C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2.422948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990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EA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0.391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80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F5E4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81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CST7</w:t>
            </w:r>
          </w:p>
        </w:tc>
      </w:tr>
      <w:tr w:rsidR="00E0238C" w:rsidRPr="00E0238C" w14:paraId="000FD43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B7E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02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2.41112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7FE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8CE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9BD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50A3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BC7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SPON2</w:t>
            </w:r>
          </w:p>
        </w:tc>
      </w:tr>
      <w:tr w:rsidR="00E0238C" w:rsidRPr="00E0238C" w14:paraId="25EBE81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CFC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CAF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2.374635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2C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9A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95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D2B9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23C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GZMA</w:t>
            </w:r>
          </w:p>
        </w:tc>
      </w:tr>
      <w:tr w:rsidR="00E0238C" w:rsidRPr="00E0238C" w14:paraId="19938B8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F5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4C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2.352547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4E5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E87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94ED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ACB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949D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CTSW</w:t>
            </w:r>
          </w:p>
        </w:tc>
      </w:tr>
      <w:tr w:rsidR="00E0238C" w:rsidRPr="00E0238C" w14:paraId="6CDC530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ED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B5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2.338318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3E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2C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30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10AD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129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HOPX</w:t>
            </w:r>
          </w:p>
        </w:tc>
      </w:tr>
      <w:tr w:rsidR="00E0238C" w:rsidRPr="00E0238C" w14:paraId="48F2A35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F1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D2A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2.300672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95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4C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D55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691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D7FF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CLIC3</w:t>
            </w:r>
          </w:p>
        </w:tc>
      </w:tr>
      <w:tr w:rsidR="00E0238C" w:rsidRPr="00E0238C" w14:paraId="54B1839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D3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F39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2.185951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92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BF4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D94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8F65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FFB1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CCL4</w:t>
            </w:r>
          </w:p>
        </w:tc>
      </w:tr>
      <w:tr w:rsidR="00E0238C" w:rsidRPr="00E0238C" w14:paraId="53F83B6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16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E9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1.997372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24F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E5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0.439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0B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E913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7C2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CCL5</w:t>
            </w:r>
          </w:p>
        </w:tc>
      </w:tr>
      <w:tr w:rsidR="00E0238C" w:rsidRPr="00E0238C" w14:paraId="1AC9DFE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E5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C3F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1.931323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A70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59F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9E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89A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B35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FCGR3A</w:t>
            </w:r>
          </w:p>
        </w:tc>
      </w:tr>
      <w:tr w:rsidR="00E0238C" w:rsidRPr="00E0238C" w14:paraId="094ED4A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E9B5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77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1.926743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B3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F4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EDE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B79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589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KLRB1</w:t>
            </w:r>
          </w:p>
        </w:tc>
      </w:tr>
      <w:tr w:rsidR="00E0238C" w:rsidRPr="00E0238C" w14:paraId="5F7769B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DF7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C63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1.919498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D5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BF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21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6B5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DE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KLRC1</w:t>
            </w:r>
          </w:p>
        </w:tc>
      </w:tr>
      <w:tr w:rsidR="00E0238C" w:rsidRPr="00E0238C" w14:paraId="58AD292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96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6F0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1.91302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AC7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4F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E48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88A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C2A3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IL2RB</w:t>
            </w:r>
          </w:p>
        </w:tc>
      </w:tr>
      <w:tr w:rsidR="00E0238C" w:rsidRPr="00E0238C" w14:paraId="1A523C1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059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7A4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1.850678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ED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F72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A7E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559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67D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GZMH</w:t>
            </w:r>
          </w:p>
        </w:tc>
      </w:tr>
      <w:tr w:rsidR="00E0238C" w:rsidRPr="00E0238C" w14:paraId="472F464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F7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7F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1.741804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F1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2CC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EF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0FC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92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CX3CR1</w:t>
            </w:r>
          </w:p>
        </w:tc>
      </w:tr>
      <w:tr w:rsidR="00E0238C" w:rsidRPr="00E0238C" w14:paraId="1DA2A1E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DA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9EE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1.67302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F75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528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0.447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C9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DC03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38F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EFHD2</w:t>
            </w:r>
          </w:p>
        </w:tc>
      </w:tr>
      <w:tr w:rsidR="00E0238C" w:rsidRPr="00E0238C" w14:paraId="3B26194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786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DE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1.571682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050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499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1E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285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BD0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PLEK</w:t>
            </w:r>
          </w:p>
        </w:tc>
      </w:tr>
      <w:tr w:rsidR="00E0238C" w:rsidRPr="00E0238C" w14:paraId="64AF518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94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78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1.51183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78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E9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C20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8013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2C2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CMC1</w:t>
            </w:r>
          </w:p>
        </w:tc>
      </w:tr>
      <w:tr w:rsidR="00E0238C" w:rsidRPr="00E0238C" w14:paraId="0B9A1DE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85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46FF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1.497814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8DA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DBD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0.475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1C5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29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10E3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ID2</w:t>
            </w:r>
          </w:p>
        </w:tc>
      </w:tr>
      <w:tr w:rsidR="00E0238C" w:rsidRPr="00E0238C" w14:paraId="2868352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A18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7B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1.468421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A40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72F0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524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313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86BB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ADGRG1</w:t>
            </w:r>
          </w:p>
        </w:tc>
      </w:tr>
      <w:tr w:rsidR="00E0238C" w:rsidRPr="00E0238C" w14:paraId="6267E0D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CCA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B0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1.427706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EC5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73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16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9E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7807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TYROBP</w:t>
            </w:r>
          </w:p>
        </w:tc>
      </w:tr>
      <w:tr w:rsidR="00E0238C" w:rsidRPr="00E0238C" w14:paraId="463D3D9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9E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F62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1.396634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23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AD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3E6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9FE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B23E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LAIR2</w:t>
            </w:r>
          </w:p>
        </w:tc>
      </w:tr>
      <w:tr w:rsidR="00E0238C" w:rsidRPr="00E0238C" w14:paraId="5144986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0C0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638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1.348483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BD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1C2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A76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0D7C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A01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FCER1G</w:t>
            </w:r>
          </w:p>
        </w:tc>
      </w:tr>
      <w:tr w:rsidR="00E0238C" w:rsidRPr="00E0238C" w14:paraId="59B8C7F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7F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55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1.324169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AA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56D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F8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2AF5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2A9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XCL2</w:t>
            </w:r>
          </w:p>
        </w:tc>
      </w:tr>
      <w:tr w:rsidR="00E0238C" w:rsidRPr="00E0238C" w14:paraId="06AF29A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C1D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8E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1.243496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67E5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9D7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9D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3C5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DA8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KLRC2</w:t>
            </w:r>
          </w:p>
        </w:tc>
      </w:tr>
      <w:tr w:rsidR="00E0238C" w:rsidRPr="00E0238C" w14:paraId="74CC50C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EA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66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1.110774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054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6F3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8C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C417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81D6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TRGC1</w:t>
            </w:r>
          </w:p>
        </w:tc>
      </w:tr>
      <w:tr w:rsidR="00E0238C" w:rsidRPr="00E0238C" w14:paraId="4E4F0D9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3DF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99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1.103918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48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9A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16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3D48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158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SRGN</w:t>
            </w:r>
          </w:p>
        </w:tc>
      </w:tr>
      <w:tr w:rsidR="00E0238C" w:rsidRPr="00E0238C" w14:paraId="4A2CB9A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533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2E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1.100018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B1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4337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4F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906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3B5A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C12orf75</w:t>
            </w:r>
          </w:p>
        </w:tc>
      </w:tr>
      <w:tr w:rsidR="00E0238C" w:rsidRPr="00E0238C" w14:paraId="17155F6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60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E66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0.949716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33E5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AC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F1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8225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A04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UBB</w:t>
            </w:r>
          </w:p>
        </w:tc>
      </w:tr>
      <w:tr w:rsidR="00E0238C" w:rsidRPr="00E0238C" w14:paraId="4D0F1F4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26C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35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0.943119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52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3D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C43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A6F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A57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ENSG00000289137</w:t>
            </w:r>
          </w:p>
        </w:tc>
      </w:tr>
      <w:tr w:rsidR="00E0238C" w:rsidRPr="00E0238C" w14:paraId="2B0724B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88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DF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0.848778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664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BB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24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B02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3E3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SLAMF7</w:t>
            </w:r>
          </w:p>
        </w:tc>
      </w:tr>
      <w:tr w:rsidR="00E0238C" w:rsidRPr="00E0238C" w14:paraId="6C959C3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23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117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0.796191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B19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20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4EF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9182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59E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ABI3</w:t>
            </w:r>
          </w:p>
        </w:tc>
      </w:tr>
      <w:tr w:rsidR="00E0238C" w:rsidRPr="00E0238C" w14:paraId="68C14AB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54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61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0.771622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611C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1A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C8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F3D4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8E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CCL4L2</w:t>
            </w:r>
          </w:p>
        </w:tc>
      </w:tr>
      <w:tr w:rsidR="00E0238C" w:rsidRPr="00E0238C" w14:paraId="7016B79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55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15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0.586465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C1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AF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4AB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D6A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552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TNFRSF18</w:t>
            </w:r>
          </w:p>
        </w:tc>
      </w:tr>
      <w:tr w:rsidR="00E0238C" w:rsidRPr="00E0238C" w14:paraId="070CB37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E6C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4.14E-299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B2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1.213412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F2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C3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6B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8.28E-296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D5E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F27F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MYBL1</w:t>
            </w:r>
          </w:p>
        </w:tc>
      </w:tr>
      <w:tr w:rsidR="00E0238C" w:rsidRPr="00E0238C" w14:paraId="6C4AEE1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2D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9.61E-290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2D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2.370925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90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F58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36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1.92E-286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7AEE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E00A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PTGDS</w:t>
            </w:r>
          </w:p>
        </w:tc>
      </w:tr>
      <w:tr w:rsidR="00E0238C" w:rsidRPr="00E0238C" w14:paraId="778B825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AF4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1.22E-258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9B0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0.595437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8E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FC20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1B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2.45E-255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38A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1CA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ITGAX</w:t>
            </w:r>
          </w:p>
        </w:tc>
      </w:tr>
      <w:tr w:rsidR="00E0238C" w:rsidRPr="00E0238C" w14:paraId="4632B4F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EB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1.15E-249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FCD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0.79257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8D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395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B2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2.30E-246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53D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25D5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CCL3</w:t>
            </w:r>
          </w:p>
        </w:tc>
      </w:tr>
      <w:tr w:rsidR="00E0238C" w:rsidRPr="00E0238C" w14:paraId="4DE2E4E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4EE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2.00E-245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4DF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0.683097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FDC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31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12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4.01E-242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4F9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4A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LCP1</w:t>
            </w:r>
          </w:p>
        </w:tc>
      </w:tr>
      <w:tr w:rsidR="00E0238C" w:rsidRPr="00E0238C" w14:paraId="5171D60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28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1.42E-242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55F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2.709311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54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6E8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ADA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2.84E-239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4B0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C68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MYOM2</w:t>
            </w:r>
          </w:p>
        </w:tc>
      </w:tr>
      <w:tr w:rsidR="00E0238C" w:rsidRPr="00E0238C" w14:paraId="3D054AE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B97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4.40E-232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E5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1.125529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30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A9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0.203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EB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8.81E-229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BDB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DB4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AKR1C3</w:t>
            </w:r>
          </w:p>
        </w:tc>
      </w:tr>
      <w:tr w:rsidR="00E0238C" w:rsidRPr="00E0238C" w14:paraId="28C0586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29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5.74E-226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CD3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0.991061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363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3E8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CE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1.15E-222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A46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287C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RHOC</w:t>
            </w:r>
          </w:p>
        </w:tc>
      </w:tr>
      <w:tr w:rsidR="00E0238C" w:rsidRPr="00E0238C" w14:paraId="2F45A0A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4E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6.33E-218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95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0.681931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93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D1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A50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1.27E-214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272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2B1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GSTP1</w:t>
            </w:r>
          </w:p>
        </w:tc>
      </w:tr>
      <w:tr w:rsidR="00E0238C" w:rsidRPr="00E0238C" w14:paraId="4F678D6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08F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1.33E-217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8F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1.058826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429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5C7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0.469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83E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2.66E-214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305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01C3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ALOX5AP</w:t>
            </w:r>
          </w:p>
        </w:tc>
      </w:tr>
      <w:tr w:rsidR="00E0238C" w:rsidRPr="00E0238C" w14:paraId="7B05505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61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1.08E-201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307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0.89707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45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4F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9C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2.16E-198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93F4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566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S100B</w:t>
            </w:r>
          </w:p>
        </w:tc>
      </w:tr>
      <w:tr w:rsidR="00E0238C" w:rsidRPr="00E0238C" w14:paraId="103A1F1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7BF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3.44E-201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47E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1.319764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AB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109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62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6.87E-198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383F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85D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CD160</w:t>
            </w:r>
          </w:p>
        </w:tc>
      </w:tr>
      <w:tr w:rsidR="00E0238C" w:rsidRPr="00E0238C" w14:paraId="6070529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64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7.64E-198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25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0.877124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62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40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3D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1.53E-194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F9A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E71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CALR</w:t>
            </w:r>
          </w:p>
        </w:tc>
      </w:tr>
      <w:tr w:rsidR="00E0238C" w:rsidRPr="00E0238C" w14:paraId="59AE851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5B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1.90E-163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31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0.805832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09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65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76E2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3.80E-160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A48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CC64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LINC01871</w:t>
            </w:r>
          </w:p>
        </w:tc>
      </w:tr>
      <w:tr w:rsidR="00E0238C" w:rsidRPr="00E0238C" w14:paraId="0CEA156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25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1.47E-155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DE7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1.226355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E5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B9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762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2.94E-152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8F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18B4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PRSS23</w:t>
            </w:r>
          </w:p>
        </w:tc>
      </w:tr>
      <w:tr w:rsidR="00E0238C" w:rsidRPr="00E0238C" w14:paraId="2D7E7ED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35F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1.80E-146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66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0.964696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A2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08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19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3.59E-143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9D6D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2F7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FCRL6</w:t>
            </w:r>
          </w:p>
        </w:tc>
      </w:tr>
      <w:tr w:rsidR="00E0238C" w:rsidRPr="00E0238C" w14:paraId="6DB97E4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6C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1.00E-144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B0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0.880687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8C3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CD4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B7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2.01E-141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12C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07B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XBP1</w:t>
            </w:r>
          </w:p>
        </w:tc>
      </w:tr>
      <w:tr w:rsidR="00E0238C" w:rsidRPr="00E0238C" w14:paraId="68BF082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F17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7.39E-141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F21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0.698645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01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8EDF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DE9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1.48E-137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87D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E51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ZEB2</w:t>
            </w:r>
          </w:p>
        </w:tc>
      </w:tr>
      <w:tr w:rsidR="00E0238C" w:rsidRPr="00E0238C" w14:paraId="58A737A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8CE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1.36E-133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0E60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0.614184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6F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56E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933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2.73E-130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8D3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D2D1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PPIB</w:t>
            </w:r>
          </w:p>
        </w:tc>
      </w:tr>
      <w:tr w:rsidR="00E0238C" w:rsidRPr="00E0238C" w14:paraId="7CB57C7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BD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6.46E-112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6EF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0.672259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67D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55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83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1.29E-108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3685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9AE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MYO1F</w:t>
            </w:r>
          </w:p>
        </w:tc>
      </w:tr>
      <w:tr w:rsidR="00E0238C" w:rsidRPr="00E0238C" w14:paraId="3981BE4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3EF0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2.12E-105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633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1.022103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63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7DA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274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4.25E-102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0B26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086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NCR3</w:t>
            </w:r>
          </w:p>
        </w:tc>
      </w:tr>
      <w:tr w:rsidR="00E0238C" w:rsidRPr="00E0238C" w14:paraId="52C0AE5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4F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7.67E-85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69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1.087212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A5F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E60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6E50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1.53E-81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1A6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9D72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CEP78</w:t>
            </w:r>
          </w:p>
        </w:tc>
      </w:tr>
      <w:tr w:rsidR="00E0238C" w:rsidRPr="00E0238C" w14:paraId="12A4F6A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32A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6.19E-66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8A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0.67597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B2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0DA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CA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1.24E-62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343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NK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48A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CXXC5</w:t>
            </w:r>
          </w:p>
        </w:tc>
      </w:tr>
      <w:tr w:rsidR="00E0238C" w:rsidRPr="00E0238C" w14:paraId="73D72A4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13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7C2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4.434563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65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55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19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D82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3A6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IGHM</w:t>
            </w:r>
          </w:p>
        </w:tc>
      </w:tr>
      <w:tr w:rsidR="00E0238C" w:rsidRPr="00E0238C" w14:paraId="585A5A1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93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6E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3.863982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7A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55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D33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CA88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0EF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IGKC</w:t>
            </w:r>
          </w:p>
        </w:tc>
      </w:tr>
      <w:tr w:rsidR="00E0238C" w:rsidRPr="00E0238C" w14:paraId="454AF32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E48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4E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3.608966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20C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17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6EA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D17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BF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MS4A1</w:t>
            </w:r>
          </w:p>
        </w:tc>
      </w:tr>
      <w:tr w:rsidR="00E0238C" w:rsidRPr="00E0238C" w14:paraId="42EA39D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F9D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37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3.501868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20D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F058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2E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5C9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CC5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CD79A</w:t>
            </w:r>
          </w:p>
        </w:tc>
      </w:tr>
      <w:tr w:rsidR="00E0238C" w:rsidRPr="00E0238C" w14:paraId="7314823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7F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B85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3.140169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22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40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F9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431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3118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HLA-DRA</w:t>
            </w:r>
          </w:p>
        </w:tc>
      </w:tr>
      <w:tr w:rsidR="00E0238C" w:rsidRPr="00E0238C" w14:paraId="2E22FAF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7D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371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3.022952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13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F9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25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039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AA2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CD74</w:t>
            </w:r>
          </w:p>
        </w:tc>
      </w:tr>
      <w:tr w:rsidR="00E0238C" w:rsidRPr="00E0238C" w14:paraId="6A1C7D9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2397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411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2.836661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4C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F9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B85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7D2B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B9F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CD79B</w:t>
            </w:r>
          </w:p>
        </w:tc>
      </w:tr>
      <w:tr w:rsidR="00E0238C" w:rsidRPr="00E0238C" w14:paraId="235AFC0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BBD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D9C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2.736357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D5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0BC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CC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457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E65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TCL1A</w:t>
            </w:r>
          </w:p>
        </w:tc>
      </w:tr>
      <w:tr w:rsidR="00E0238C" w:rsidRPr="00E0238C" w14:paraId="07B2189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39E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9E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2.634881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E953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3F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DC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294A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D2E3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HLA-DQA1</w:t>
            </w:r>
          </w:p>
        </w:tc>
      </w:tr>
      <w:tr w:rsidR="00E0238C" w:rsidRPr="00E0238C" w14:paraId="6959FC9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55B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9B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2.605131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376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AC38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0.489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C81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0C1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FE0A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HLA-DRB1</w:t>
            </w:r>
          </w:p>
        </w:tc>
      </w:tr>
      <w:tr w:rsidR="00E0238C" w:rsidRPr="00E0238C" w14:paraId="1DC286F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422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F4B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2.586795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A05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62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33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EBA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44A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IGHD</w:t>
            </w:r>
          </w:p>
        </w:tc>
      </w:tr>
      <w:tr w:rsidR="00E0238C" w:rsidRPr="00E0238C" w14:paraId="4F91A3F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EE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A7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2.530164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824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40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3A6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1CC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553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HLA-DPB1</w:t>
            </w:r>
          </w:p>
        </w:tc>
      </w:tr>
      <w:tr w:rsidR="00E0238C" w:rsidRPr="00E0238C" w14:paraId="6AF97F3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BBA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491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2.49586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E20B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BF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2D0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1E23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AB4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BANK1</w:t>
            </w:r>
          </w:p>
        </w:tc>
      </w:tr>
      <w:tr w:rsidR="00E0238C" w:rsidRPr="00E0238C" w14:paraId="7416DDC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D1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D98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2.334626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66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5D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FC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5AD4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AB9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HLA-DQB1</w:t>
            </w:r>
          </w:p>
        </w:tc>
      </w:tr>
      <w:tr w:rsidR="00E0238C" w:rsidRPr="00E0238C" w14:paraId="1F80D0B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D7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D3E0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2.27666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04F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49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1DD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D5F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821A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HLA-DPA1</w:t>
            </w:r>
          </w:p>
        </w:tc>
      </w:tr>
      <w:tr w:rsidR="00E0238C" w:rsidRPr="00E0238C" w14:paraId="4A7966E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432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31B0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2.267203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115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43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D8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BF4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138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LINC00926</w:t>
            </w:r>
          </w:p>
        </w:tc>
      </w:tr>
      <w:tr w:rsidR="00E0238C" w:rsidRPr="00E0238C" w14:paraId="2E6BB4D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CA6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D7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2.235191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818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3B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53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51DE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2B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RALGPS2</w:t>
            </w:r>
          </w:p>
        </w:tc>
      </w:tr>
      <w:tr w:rsidR="00E0238C" w:rsidRPr="00E0238C" w14:paraId="4EA377E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18E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9D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2.080374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7A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3E2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2C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29FD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A741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MEF2C</w:t>
            </w:r>
          </w:p>
        </w:tc>
      </w:tr>
      <w:tr w:rsidR="00E0238C" w:rsidRPr="00E0238C" w14:paraId="0C30031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EC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CC47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2.026874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3C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E0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0D5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2D4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CF5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VPREB3</w:t>
            </w:r>
          </w:p>
        </w:tc>
      </w:tr>
      <w:tr w:rsidR="00E0238C" w:rsidRPr="00E0238C" w14:paraId="079E119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28C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B99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1.97491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1C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47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8E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14F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0CB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BCL11A</w:t>
            </w:r>
          </w:p>
        </w:tc>
      </w:tr>
      <w:tr w:rsidR="00E0238C" w:rsidRPr="00E0238C" w14:paraId="112FC89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6F5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64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1.913731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2F7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C74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83A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357D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DC4B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FCRL1</w:t>
            </w:r>
          </w:p>
        </w:tc>
      </w:tr>
      <w:tr w:rsidR="00E0238C" w:rsidRPr="00E0238C" w14:paraId="24E9AC3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20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3FC9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1.85211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E8E5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82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E6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7C1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C1E0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TCF4</w:t>
            </w:r>
          </w:p>
        </w:tc>
      </w:tr>
      <w:tr w:rsidR="00E0238C" w:rsidRPr="00E0238C" w14:paraId="477DE49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FBA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4E73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1.791316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797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83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CD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6AE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EAC8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AFF3</w:t>
            </w:r>
          </w:p>
        </w:tc>
      </w:tr>
      <w:tr w:rsidR="00E0238C" w:rsidRPr="00E0238C" w14:paraId="602A3EB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CF5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30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1.754456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192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3C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EFC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3AD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510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HLA-DMA</w:t>
            </w:r>
          </w:p>
        </w:tc>
      </w:tr>
      <w:tr w:rsidR="00E0238C" w:rsidRPr="00E0238C" w14:paraId="13E53F6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72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99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1.734571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79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49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E7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DBD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421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TNFRSF13C</w:t>
            </w:r>
          </w:p>
        </w:tc>
      </w:tr>
      <w:tr w:rsidR="00E0238C" w:rsidRPr="00E0238C" w14:paraId="082B8D6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4F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547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1.702184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9AC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D8C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EC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04D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03D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HVCN1</w:t>
            </w:r>
          </w:p>
        </w:tc>
      </w:tr>
      <w:tr w:rsidR="00E0238C" w:rsidRPr="00E0238C" w14:paraId="4D27305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C2A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A7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1.671091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B3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98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03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673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3EAE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FCER2</w:t>
            </w:r>
          </w:p>
        </w:tc>
      </w:tr>
      <w:tr w:rsidR="00E0238C" w:rsidRPr="00E0238C" w14:paraId="584394E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D7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803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1.658895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25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2E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6F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25C0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5F5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HLA-DRB5</w:t>
            </w:r>
          </w:p>
        </w:tc>
      </w:tr>
      <w:tr w:rsidR="00E0238C" w:rsidRPr="00E0238C" w14:paraId="5BFDBC5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24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B19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1.499479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01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64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7BC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80F2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9F4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CD22</w:t>
            </w:r>
          </w:p>
        </w:tc>
      </w:tr>
      <w:tr w:rsidR="00E0238C" w:rsidRPr="00E0238C" w14:paraId="1A92684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23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CF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1.469149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4D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37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0.415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5418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372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90A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STX7</w:t>
            </w:r>
          </w:p>
        </w:tc>
      </w:tr>
      <w:tr w:rsidR="00E0238C" w:rsidRPr="00E0238C" w14:paraId="4318A30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82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0BF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1.455183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59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38C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3A6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07D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557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NIBAN3</w:t>
            </w:r>
          </w:p>
        </w:tc>
      </w:tr>
      <w:tr w:rsidR="00E0238C" w:rsidRPr="00E0238C" w14:paraId="0CC03DF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39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FF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1.41893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E4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AF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B8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50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FA9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SWAP70</w:t>
            </w:r>
          </w:p>
        </w:tc>
      </w:tr>
      <w:tr w:rsidR="00E0238C" w:rsidRPr="00E0238C" w14:paraId="6D1CFCD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8D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B7A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1.402378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CDE7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FF9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68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379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E2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SPIB</w:t>
            </w:r>
          </w:p>
        </w:tc>
      </w:tr>
      <w:tr w:rsidR="00E0238C" w:rsidRPr="00E0238C" w14:paraId="5E6DB8F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A5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98A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1.395608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F7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CC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0.108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48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A91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D88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LINC02397</w:t>
            </w:r>
          </w:p>
        </w:tc>
      </w:tr>
      <w:tr w:rsidR="00E0238C" w:rsidRPr="00E0238C" w14:paraId="0DC0DFA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CBF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43C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1.39519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C3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EE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B07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C5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7A8B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MARCHF1</w:t>
            </w:r>
          </w:p>
        </w:tc>
      </w:tr>
      <w:tr w:rsidR="00E0238C" w:rsidRPr="00E0238C" w14:paraId="69A052B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1F6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FE9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1.392335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06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A5B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8C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BC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1171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CD24</w:t>
            </w:r>
          </w:p>
        </w:tc>
      </w:tr>
      <w:tr w:rsidR="00E0238C" w:rsidRPr="00E0238C" w14:paraId="1589D22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B2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8C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1.392032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AF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A02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B3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1DA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7F7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HLA-DMB</w:t>
            </w:r>
          </w:p>
        </w:tc>
      </w:tr>
      <w:tr w:rsidR="00E0238C" w:rsidRPr="00E0238C" w14:paraId="68EC3AB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D42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8954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1.382687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43B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90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F5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BBF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C20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IRF8</w:t>
            </w:r>
          </w:p>
        </w:tc>
      </w:tr>
      <w:tr w:rsidR="00E0238C" w:rsidRPr="00E0238C" w14:paraId="7FF67DD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5A8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DC91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1.372906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806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3E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94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296D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6D8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PAX5</w:t>
            </w:r>
          </w:p>
        </w:tc>
      </w:tr>
      <w:tr w:rsidR="00E0238C" w:rsidRPr="00E0238C" w14:paraId="56F02B4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FBA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1C97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1.367365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B3E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58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B0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57A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B762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P2RX5</w:t>
            </w:r>
          </w:p>
        </w:tc>
      </w:tr>
      <w:tr w:rsidR="00E0238C" w:rsidRPr="00E0238C" w14:paraId="46E2425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1C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C0B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1.327982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8F5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C4E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53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2BC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831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GAPT</w:t>
            </w:r>
          </w:p>
        </w:tc>
      </w:tr>
      <w:tr w:rsidR="00E0238C" w:rsidRPr="00E0238C" w14:paraId="4119BD2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3C7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C5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1.22959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18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06B0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6B6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ACA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7F2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ADAM28</w:t>
            </w:r>
          </w:p>
        </w:tc>
      </w:tr>
      <w:tr w:rsidR="00E0238C" w:rsidRPr="00E0238C" w14:paraId="5BF9B3C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426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357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1.184004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CF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D0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78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F48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B58C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LTB</w:t>
            </w:r>
          </w:p>
        </w:tc>
      </w:tr>
      <w:tr w:rsidR="00E0238C" w:rsidRPr="00E0238C" w14:paraId="6EB577C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42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DF8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1.158135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7A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CD09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0.229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96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082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E4B8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CD40</w:t>
            </w:r>
          </w:p>
        </w:tc>
      </w:tr>
      <w:tr w:rsidR="00E0238C" w:rsidRPr="00E0238C" w14:paraId="47B9DEF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DE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A94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1.154656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F4EC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17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AF8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4D5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7C6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PDLIM1</w:t>
            </w:r>
          </w:p>
        </w:tc>
      </w:tr>
      <w:tr w:rsidR="00E0238C" w:rsidRPr="00E0238C" w14:paraId="7674F35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BE8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7A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1.152921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54A9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BF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CB9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979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F127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HLA-DOB</w:t>
            </w:r>
          </w:p>
        </w:tc>
      </w:tr>
      <w:tr w:rsidR="00E0238C" w:rsidRPr="00E0238C" w14:paraId="67B2806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837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DF2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1.12796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141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73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05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F51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BD04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NAPSB</w:t>
            </w:r>
          </w:p>
        </w:tc>
      </w:tr>
      <w:tr w:rsidR="00E0238C" w:rsidRPr="00E0238C" w14:paraId="07C7399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8B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8B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1.125562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406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77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9F0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E9B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1FE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FCRLA</w:t>
            </w:r>
          </w:p>
        </w:tc>
      </w:tr>
      <w:tr w:rsidR="00E0238C" w:rsidRPr="00E0238C" w14:paraId="2832146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D5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44D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1.096375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53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D80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0.087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38C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242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C4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FCRL2</w:t>
            </w:r>
          </w:p>
        </w:tc>
      </w:tr>
      <w:tr w:rsidR="00E0238C" w:rsidRPr="00E0238C" w14:paraId="45977D1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AE7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7B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1.026619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CD1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3DC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8B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05F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C7E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RUBCNL</w:t>
            </w:r>
          </w:p>
        </w:tc>
      </w:tr>
      <w:tr w:rsidR="00E0238C" w:rsidRPr="00E0238C" w14:paraId="654B4EC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616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02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1.01479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3C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0.506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F7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EC2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15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CF4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BLNK</w:t>
            </w:r>
          </w:p>
        </w:tc>
      </w:tr>
      <w:tr w:rsidR="00E0238C" w:rsidRPr="00E0238C" w14:paraId="3C13365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F1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2.15E-284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A0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1.023231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15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5F9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1F2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4.30E-281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89E5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7B1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BASP1</w:t>
            </w:r>
          </w:p>
        </w:tc>
      </w:tr>
      <w:tr w:rsidR="00E0238C" w:rsidRPr="00E0238C" w14:paraId="73C3F30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9E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7.96E-283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71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1.090538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9E8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F2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0.415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3A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1.59E-279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0DB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A93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POU2F2</w:t>
            </w:r>
          </w:p>
        </w:tc>
      </w:tr>
      <w:tr w:rsidR="00E0238C" w:rsidRPr="00E0238C" w14:paraId="2CEFF17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049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2.03E-258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F4F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0.907042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F1BA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540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525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4.06E-255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4C7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E214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TPD52</w:t>
            </w:r>
          </w:p>
        </w:tc>
      </w:tr>
      <w:tr w:rsidR="00E0238C" w:rsidRPr="00E0238C" w14:paraId="6FF93FD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5D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9.52E-254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76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1.340859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12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E2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F6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1.90E-250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170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A8A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PLPP5</w:t>
            </w:r>
          </w:p>
        </w:tc>
      </w:tr>
      <w:tr w:rsidR="00E0238C" w:rsidRPr="00E0238C" w14:paraId="5E28B1C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EF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2.29E-251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9C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1.153946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81C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D4C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C8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4.57E-248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1F6D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8491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BIRC3</w:t>
            </w:r>
          </w:p>
        </w:tc>
      </w:tr>
      <w:tr w:rsidR="00E0238C" w:rsidRPr="00E0238C" w14:paraId="0BEE077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9D30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3.28E-244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66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0.986896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1C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1B6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5B6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6.57E-241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4DF2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28ED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SEL1L3</w:t>
            </w:r>
          </w:p>
        </w:tc>
      </w:tr>
      <w:tr w:rsidR="00E0238C" w:rsidRPr="00E0238C" w14:paraId="24B0B09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95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8.57E-240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12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3.660536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A81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3C0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B56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1.71E-236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440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EC10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IGLC2</w:t>
            </w:r>
          </w:p>
        </w:tc>
      </w:tr>
      <w:tr w:rsidR="00E0238C" w:rsidRPr="00E0238C" w14:paraId="15A4F1A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46D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1.80E-234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E2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0.917902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C31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C8C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34E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3.61E-231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61E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D68A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HLA-DRB6</w:t>
            </w:r>
          </w:p>
        </w:tc>
      </w:tr>
      <w:tr w:rsidR="00E0238C" w:rsidRPr="00E0238C" w14:paraId="0A00BB9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6D6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2.42E-234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6A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0.780168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461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56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2D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4.84E-231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970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D1E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CTSZ</w:t>
            </w:r>
          </w:p>
        </w:tc>
      </w:tr>
      <w:tr w:rsidR="00E0238C" w:rsidRPr="00E0238C" w14:paraId="5F54321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C2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4.31E-229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E4A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0.987776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BDE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AB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9D2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8.62E-226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6723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313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LY86</w:t>
            </w:r>
          </w:p>
        </w:tc>
      </w:tr>
      <w:tr w:rsidR="00E0238C" w:rsidRPr="00E0238C" w14:paraId="0508F8A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372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2.29E-227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8BA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1.207132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890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25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0.293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4AF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4.57E-224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D06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9BB0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EAF2</w:t>
            </w:r>
          </w:p>
        </w:tc>
      </w:tr>
      <w:tr w:rsidR="00E0238C" w:rsidRPr="00E0238C" w14:paraId="706CD13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8DC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5.83E-219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BB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0.98024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C827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5E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D7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1.17E-215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943D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C82A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CXXC5</w:t>
            </w:r>
          </w:p>
        </w:tc>
      </w:tr>
      <w:tr w:rsidR="00E0238C" w:rsidRPr="00E0238C" w14:paraId="1352457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37D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1.85E-213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CD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0.927544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FE9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79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55C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3.69E-210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27E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D94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TMEM154</w:t>
            </w:r>
          </w:p>
        </w:tc>
      </w:tr>
      <w:tr w:rsidR="00E0238C" w:rsidRPr="00E0238C" w14:paraId="2649C01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F9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1.76E-203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E3B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1.090978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45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4E20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F6D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3.53E-200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97EC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7A1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GNG7</w:t>
            </w:r>
          </w:p>
        </w:tc>
      </w:tr>
      <w:tr w:rsidR="00E0238C" w:rsidRPr="00E0238C" w14:paraId="195BF77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21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3.84E-203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07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0.959717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D83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41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22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7.68E-200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D12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0B3B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SMIM14</w:t>
            </w:r>
          </w:p>
        </w:tc>
      </w:tr>
      <w:tr w:rsidR="00E0238C" w:rsidRPr="00E0238C" w14:paraId="003C038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20EE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2.35E-193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2E9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0.672652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1E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F5B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CC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4.71E-190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FA3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068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MARCKS</w:t>
            </w:r>
          </w:p>
        </w:tc>
      </w:tr>
      <w:tr w:rsidR="00E0238C" w:rsidRPr="00E0238C" w14:paraId="7AB4102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FFD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5.65E-187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45F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0.77419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A1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F8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99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1.13E-183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DC84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FCB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SNX3</w:t>
            </w:r>
          </w:p>
        </w:tc>
      </w:tr>
      <w:tr w:rsidR="00E0238C" w:rsidRPr="00E0238C" w14:paraId="5D8E895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DA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1.52E-181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79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1.821081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7BE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7A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D0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3.03E-178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490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449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JCHAIN</w:t>
            </w:r>
          </w:p>
        </w:tc>
      </w:tr>
      <w:tr w:rsidR="00E0238C" w:rsidRPr="00E0238C" w14:paraId="2CD479B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57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2.26E-178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20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0.798733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4A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00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C24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4.51E-175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4728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A44F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HHEX</w:t>
            </w:r>
          </w:p>
        </w:tc>
      </w:tr>
      <w:tr w:rsidR="00E0238C" w:rsidRPr="00E0238C" w14:paraId="0E62243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F48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2.83E-156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19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0.760707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8830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3D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1E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5.66E-153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1FF7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FEB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RPL22L1</w:t>
            </w:r>
          </w:p>
        </w:tc>
      </w:tr>
      <w:tr w:rsidR="00E0238C" w:rsidRPr="00E0238C" w14:paraId="152AA89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54B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1.01E-146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B92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0.765905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DF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50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70F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2.01E-143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8C5C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9FE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DAPP1</w:t>
            </w:r>
          </w:p>
        </w:tc>
      </w:tr>
      <w:tr w:rsidR="00E0238C" w:rsidRPr="00E0238C" w14:paraId="774518F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D2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1.35E-107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E88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0.618077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B5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FC2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EC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2.71E-104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F7D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005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ISG20</w:t>
            </w:r>
          </w:p>
        </w:tc>
      </w:tr>
      <w:tr w:rsidR="00E0238C" w:rsidRPr="00E0238C" w14:paraId="674D3AF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C1C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4.98E-104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7A1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0.610634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46D9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8A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D8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9.96E-101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AC8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B8B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PARP1</w:t>
            </w:r>
          </w:p>
        </w:tc>
      </w:tr>
      <w:tr w:rsidR="00E0238C" w:rsidRPr="00E0238C" w14:paraId="21972FF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C36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3.93E-95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64B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0.714807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15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18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20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7.85E-92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E290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91F0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JUN</w:t>
            </w:r>
          </w:p>
        </w:tc>
      </w:tr>
      <w:tr w:rsidR="00E0238C" w:rsidRPr="00E0238C" w14:paraId="0B6F4C5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734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3.68E-21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1724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0.776538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E3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F0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13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7.37E-18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CEBA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 cells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D5E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IGHA1</w:t>
            </w:r>
          </w:p>
        </w:tc>
      </w:tr>
      <w:tr w:rsidR="00E0238C" w:rsidRPr="00E0238C" w14:paraId="7FAD954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8E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D01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2.028433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6EB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1C1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C51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31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F96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ENSG00000289364</w:t>
            </w:r>
          </w:p>
        </w:tc>
      </w:tr>
      <w:tr w:rsidR="00E0238C" w:rsidRPr="00E0238C" w14:paraId="3EA05BB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887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CA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1.46648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1A8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AD9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EA5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77F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C82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GATA2</w:t>
            </w:r>
          </w:p>
        </w:tc>
      </w:tr>
      <w:tr w:rsidR="00E0238C" w:rsidRPr="00E0238C" w14:paraId="7E8971F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C7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D1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1.31111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3D7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45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B8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4E63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988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MYCN</w:t>
            </w:r>
          </w:p>
        </w:tc>
      </w:tr>
      <w:tr w:rsidR="00E0238C" w:rsidRPr="00E0238C" w14:paraId="755617B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751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C8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1.198615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2F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B6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F15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F10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8F8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NPR3</w:t>
            </w:r>
          </w:p>
        </w:tc>
      </w:tr>
      <w:tr w:rsidR="00E0238C" w:rsidRPr="00E0238C" w14:paraId="4051DAB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8E5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C42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1.169519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B52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C5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82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48D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FEA0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HTR1F</w:t>
            </w:r>
          </w:p>
        </w:tc>
      </w:tr>
      <w:tr w:rsidR="00E0238C" w:rsidRPr="00E0238C" w14:paraId="53AA1AB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1A0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313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0.995959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850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578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7E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BD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98B8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CRYGD</w:t>
            </w:r>
          </w:p>
        </w:tc>
      </w:tr>
      <w:tr w:rsidR="00E0238C" w:rsidRPr="00E0238C" w14:paraId="7402506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080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3.70E-255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69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0.822555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6EA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3C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E8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7.40E-252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7E55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74C9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MYCT1</w:t>
            </w:r>
          </w:p>
        </w:tc>
      </w:tr>
      <w:tr w:rsidR="00E0238C" w:rsidRPr="00E0238C" w14:paraId="5FCE6AB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D8C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5.29E-255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48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0.703914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1F93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23E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EDC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1.06E-251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D69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16C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CNRIP1</w:t>
            </w:r>
          </w:p>
        </w:tc>
      </w:tr>
      <w:tr w:rsidR="00E0238C" w:rsidRPr="00E0238C" w14:paraId="0E5C683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01F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4.29E-147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469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1.396123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47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1FC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1C0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8.57E-144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F528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D9C9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CD34</w:t>
            </w:r>
          </w:p>
        </w:tc>
      </w:tr>
      <w:tr w:rsidR="00E0238C" w:rsidRPr="00E0238C" w14:paraId="26B6784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551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7.50E-135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E2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1.701907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BA9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F8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23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1.50E-131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670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E357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ENSG00000233968</w:t>
            </w:r>
          </w:p>
        </w:tc>
      </w:tr>
      <w:tr w:rsidR="00E0238C" w:rsidRPr="00E0238C" w14:paraId="70FFDC3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89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3.76E-118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52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1.072974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08C9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003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0.018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919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7.52E-115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B2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731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HPGDS</w:t>
            </w:r>
          </w:p>
        </w:tc>
      </w:tr>
      <w:tr w:rsidR="00E0238C" w:rsidRPr="00E0238C" w14:paraId="6F50274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55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3.45E-105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ED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1.53658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B6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397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E9C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6.89E-102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96C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60F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SMIM24</w:t>
            </w:r>
          </w:p>
        </w:tc>
      </w:tr>
      <w:tr w:rsidR="00E0238C" w:rsidRPr="00E0238C" w14:paraId="05FCC1B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1F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1.80E-103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A6D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0.794986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88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12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D0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3.59E-100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C5D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9C0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CAVIN1</w:t>
            </w:r>
          </w:p>
        </w:tc>
      </w:tr>
      <w:tr w:rsidR="00E0238C" w:rsidRPr="00E0238C" w14:paraId="739DAAB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013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1.47E-100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9C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0.815067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F6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E4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C42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2.94E-97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E0B7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B70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EMID1</w:t>
            </w:r>
          </w:p>
        </w:tc>
      </w:tr>
      <w:tr w:rsidR="00E0238C" w:rsidRPr="00E0238C" w14:paraId="56E7FC5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A315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4.48E-96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16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0.908091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5A6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88A4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8A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8.97E-93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1B98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B12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TFPI</w:t>
            </w:r>
          </w:p>
        </w:tc>
      </w:tr>
      <w:tr w:rsidR="00E0238C" w:rsidRPr="00E0238C" w14:paraId="251986F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6C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6.25E-91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BFC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1.529672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04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AF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924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1.25E-87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59A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B83B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CRHBP</w:t>
            </w:r>
          </w:p>
        </w:tc>
      </w:tr>
      <w:tr w:rsidR="00E0238C" w:rsidRPr="00E0238C" w14:paraId="5D8D183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3F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3.91E-69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34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0.941861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53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F8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9D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7.82E-66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E5D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AD3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CDK6-AS1</w:t>
            </w:r>
          </w:p>
        </w:tc>
      </w:tr>
      <w:tr w:rsidR="00E0238C" w:rsidRPr="00E0238C" w14:paraId="7BB1B8D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4F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1.25E-68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1D9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0.815101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F458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40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8C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2.50E-65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2E4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CBD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ZNF385D</w:t>
            </w:r>
          </w:p>
        </w:tc>
      </w:tr>
      <w:tr w:rsidR="00E0238C" w:rsidRPr="00E0238C" w14:paraId="17E1373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DC9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4.85E-68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19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0.968314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4A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68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0.018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96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9.69E-65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9EB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3E41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ZNF521</w:t>
            </w:r>
          </w:p>
        </w:tc>
      </w:tr>
      <w:tr w:rsidR="00E0238C" w:rsidRPr="00E0238C" w14:paraId="22002E2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221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6.57E-62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7F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1.945058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B9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C7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0.033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9D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1.31E-58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B2D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98DC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CYTL1</w:t>
            </w:r>
          </w:p>
        </w:tc>
      </w:tr>
      <w:tr w:rsidR="00E0238C" w:rsidRPr="00E0238C" w14:paraId="3AFFC36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96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4.20E-60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75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0.648175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362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C823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D3DD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8.40E-57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A5F9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1C85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ERG</w:t>
            </w:r>
          </w:p>
        </w:tc>
      </w:tr>
      <w:tr w:rsidR="00E0238C" w:rsidRPr="00E0238C" w14:paraId="125E438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A5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5.40E-58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EF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0.895685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E0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21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27B9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1.08E-54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CC8D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D0A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BAALC</w:t>
            </w:r>
          </w:p>
        </w:tc>
      </w:tr>
      <w:tr w:rsidR="00E0238C" w:rsidRPr="00E0238C" w14:paraId="32B5671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4A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2.91E-45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8E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1.062378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B6E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01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9A85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5.83E-42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B05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024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MSRB3</w:t>
            </w:r>
          </w:p>
        </w:tc>
      </w:tr>
      <w:tr w:rsidR="00E0238C" w:rsidRPr="00E0238C" w14:paraId="30035B2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11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2.27E-41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4E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0.781491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8F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6E4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FB4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4.54E-38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545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180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DIPK1B</w:t>
            </w:r>
          </w:p>
        </w:tc>
      </w:tr>
      <w:tr w:rsidR="00E0238C" w:rsidRPr="00E0238C" w14:paraId="3E84DF6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7B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4.74E-38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F39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1.125374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CDD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F68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0.025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1E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9.49E-35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D54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816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HOXA9</w:t>
            </w:r>
          </w:p>
        </w:tc>
      </w:tr>
      <w:tr w:rsidR="00E0238C" w:rsidRPr="00E0238C" w14:paraId="330E9A5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641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2.54E-35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B68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1.104466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5AFE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AE9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7A5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5.08E-32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5225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CBC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NFE2</w:t>
            </w:r>
          </w:p>
        </w:tc>
      </w:tr>
      <w:tr w:rsidR="00E0238C" w:rsidRPr="00E0238C" w14:paraId="7365F67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DD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3.09E-34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7F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1.437641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9B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C2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0.087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7C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6.17E-31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557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1A14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FCER1A</w:t>
            </w:r>
          </w:p>
        </w:tc>
      </w:tr>
      <w:tr w:rsidR="00E0238C" w:rsidRPr="00E0238C" w14:paraId="5B9ED1E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D17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4.96E-29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2A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0.585312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68A2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E14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0.036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6D8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9.92E-26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743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527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SELENOP</w:t>
            </w:r>
          </w:p>
        </w:tc>
      </w:tr>
      <w:tr w:rsidR="00E0238C" w:rsidRPr="00E0238C" w14:paraId="1FF4F79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779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1.37E-28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13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1.980155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7B4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3B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0.107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0022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2.74E-25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82D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592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PRSS57</w:t>
            </w:r>
          </w:p>
        </w:tc>
      </w:tr>
      <w:tr w:rsidR="00E0238C" w:rsidRPr="00E0238C" w14:paraId="2F55358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AA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4.31E-28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AB6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0.830057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E9B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D33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11E7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8.62E-25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9876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56A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GUCY1A1</w:t>
            </w:r>
          </w:p>
        </w:tc>
      </w:tr>
      <w:tr w:rsidR="00E0238C" w:rsidRPr="00E0238C" w14:paraId="1B82D89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AB3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7.86E-28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E77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1.564922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92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CB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E7C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1.57E-24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ED21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FF3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IL1B</w:t>
            </w:r>
          </w:p>
        </w:tc>
      </w:tr>
      <w:tr w:rsidR="00E0238C" w:rsidRPr="00E0238C" w14:paraId="42A22A3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C2E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2.53E-27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BC0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0.841835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40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4B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DC5F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5.06E-24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FF6D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D375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EGFL7</w:t>
            </w:r>
          </w:p>
        </w:tc>
      </w:tr>
      <w:tr w:rsidR="00E0238C" w:rsidRPr="00E0238C" w14:paraId="666F4FE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D0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1.53E-26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D2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0.759293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4F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4D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B9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3.07E-23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503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626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KRT8</w:t>
            </w:r>
          </w:p>
        </w:tc>
      </w:tr>
      <w:tr w:rsidR="00E0238C" w:rsidRPr="00E0238C" w14:paraId="67A9D7A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9312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3.74E-26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7B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1.272424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81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F42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C77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7.47E-23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39A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3A26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EREG</w:t>
            </w:r>
          </w:p>
        </w:tc>
      </w:tr>
      <w:tr w:rsidR="00E0238C" w:rsidRPr="00E0238C" w14:paraId="6E2F875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0F2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6.71E-24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9A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1.202033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95F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9CA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5C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1.34E-20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7D9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B43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MYB</w:t>
            </w:r>
          </w:p>
        </w:tc>
      </w:tr>
      <w:tr w:rsidR="00E0238C" w:rsidRPr="00E0238C" w14:paraId="10038D5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7E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5.52E-23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1D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1.589639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250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30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652E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1.10E-19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75F2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94E7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FAM30A</w:t>
            </w:r>
          </w:p>
        </w:tc>
      </w:tr>
      <w:tr w:rsidR="00E0238C" w:rsidRPr="00E0238C" w14:paraId="0D4860D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E3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7.53E-20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2B49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3.275411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2A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2A0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118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1.51E-16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F31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7A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SOX4</w:t>
            </w:r>
          </w:p>
        </w:tc>
      </w:tr>
      <w:tr w:rsidR="00E0238C" w:rsidRPr="00E0238C" w14:paraId="586FFFD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E4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3.99E-19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13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0.714008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1552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1B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0.072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18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7.98E-16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6939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85D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HMGB3</w:t>
            </w:r>
          </w:p>
        </w:tc>
      </w:tr>
      <w:tr w:rsidR="00E0238C" w:rsidRPr="00E0238C" w14:paraId="3988B05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746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1.87E-18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51D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0.590384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A2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7CF1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0.091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161B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3.74E-15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0C0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805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CTDSPL</w:t>
            </w:r>
          </w:p>
        </w:tc>
      </w:tr>
      <w:tr w:rsidR="00E0238C" w:rsidRPr="00E0238C" w14:paraId="51EF1D7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30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8.28E-18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4B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2.730028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C8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C1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0.315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D70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1.66E-14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A00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D0D2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GIHCG</w:t>
            </w:r>
          </w:p>
        </w:tc>
      </w:tr>
      <w:tr w:rsidR="00E0238C" w:rsidRPr="00E0238C" w14:paraId="4159F31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B09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1.90E-17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253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2.832125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25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B6A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090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3.79E-14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0B5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916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CDK6</w:t>
            </w:r>
          </w:p>
        </w:tc>
      </w:tr>
      <w:tr w:rsidR="00E0238C" w:rsidRPr="00E0238C" w14:paraId="1BA89F5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0591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5.60E-17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641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1.053978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372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793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82D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1.12E-13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E1D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6A5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ALDH1A1</w:t>
            </w:r>
          </w:p>
        </w:tc>
      </w:tr>
      <w:tr w:rsidR="00E0238C" w:rsidRPr="00E0238C" w14:paraId="0BAEA2D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941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1.07E-16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1AD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1.752951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C73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A4F0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59E3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2.14E-13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3C7C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3D35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SLC40A1</w:t>
            </w:r>
          </w:p>
        </w:tc>
      </w:tr>
      <w:tr w:rsidR="00E0238C" w:rsidRPr="00E0238C" w14:paraId="1881AEC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F8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1.14E-15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BDE5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1.329925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9D1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CA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00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2.28E-12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2100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AD6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MDK</w:t>
            </w:r>
          </w:p>
        </w:tc>
      </w:tr>
      <w:tr w:rsidR="00E0238C" w:rsidRPr="00E0238C" w14:paraId="6B2159E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76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8.48E-15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C32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2.566323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AE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68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965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1.70E-11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5126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0441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SERPINB1</w:t>
            </w:r>
          </w:p>
        </w:tc>
      </w:tr>
      <w:tr w:rsidR="00E0238C" w:rsidRPr="00E0238C" w14:paraId="7331930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215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1.37E-14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BD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2.883131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52F3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1E3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36C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2.74E-11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4D9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46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XACT</w:t>
            </w:r>
          </w:p>
        </w:tc>
      </w:tr>
      <w:tr w:rsidR="00E0238C" w:rsidRPr="00E0238C" w14:paraId="62F8AB9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17F1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1.38E-14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5FE7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1.328748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AB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A41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7B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2.76E-11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9BE0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536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LMO2</w:t>
            </w:r>
          </w:p>
        </w:tc>
      </w:tr>
      <w:tr w:rsidR="00E0238C" w:rsidRPr="00E0238C" w14:paraId="77C040B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BFF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2.49E-14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B04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0.964796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1D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FAE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C1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4.99E-11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693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5934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MPP1</w:t>
            </w:r>
          </w:p>
        </w:tc>
      </w:tr>
      <w:tr w:rsidR="00E0238C" w:rsidRPr="00E0238C" w14:paraId="2396EE1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FAD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5.01E-14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05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1.104867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2B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7F5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1B4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1.00E-10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313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A3D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AKR1C3</w:t>
            </w:r>
          </w:p>
        </w:tc>
      </w:tr>
      <w:tr w:rsidR="00E0238C" w:rsidRPr="00E0238C" w14:paraId="3DB6CBB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8A08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1.84E-13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423E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1.770172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2374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4B6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A4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3.68E-10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16C9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F511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ANKRD28</w:t>
            </w:r>
          </w:p>
        </w:tc>
      </w:tr>
      <w:tr w:rsidR="00E0238C" w:rsidRPr="00E0238C" w14:paraId="62D3C56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84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1.09E-12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0A2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0.910199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54B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6A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AE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2.19E-09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E40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78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MGST1</w:t>
            </w:r>
          </w:p>
        </w:tc>
      </w:tr>
      <w:tr w:rsidR="00E0238C" w:rsidRPr="00E0238C" w14:paraId="5E1633E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4A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1.29E-12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86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1.624443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033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AD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0.473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D806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2.57E-09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2FFA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76A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STMN1</w:t>
            </w:r>
          </w:p>
        </w:tc>
      </w:tr>
      <w:tr w:rsidR="00E0238C" w:rsidRPr="00E0238C" w14:paraId="163708F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A8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1.96E-12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45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0.934379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471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702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35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3.91E-09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BEB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20A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HPGD</w:t>
            </w:r>
          </w:p>
        </w:tc>
      </w:tr>
      <w:tr w:rsidR="00E0238C" w:rsidRPr="00E0238C" w14:paraId="1ABFE41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F416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1.14E-11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A7D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1.527523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CF6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81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0.404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651F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2.28E-08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40E3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E30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CAT</w:t>
            </w:r>
          </w:p>
        </w:tc>
      </w:tr>
      <w:tr w:rsidR="00E0238C" w:rsidRPr="00E0238C" w14:paraId="73C6D47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EA1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1.33E-11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2D0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1.703465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654F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EB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21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2.67E-08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09F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585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MACROH2A1</w:t>
            </w:r>
          </w:p>
        </w:tc>
      </w:tr>
      <w:tr w:rsidR="00E0238C" w:rsidRPr="00E0238C" w14:paraId="44868C4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2221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1.55E-11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8B9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1.433905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51D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081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D7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3.10E-08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FF4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336B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TXN</w:t>
            </w:r>
          </w:p>
        </w:tc>
      </w:tr>
      <w:tr w:rsidR="00E0238C" w:rsidRPr="00E0238C" w14:paraId="6B0FB58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676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2.09E-11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55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1.340354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1A31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AF0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49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4.18E-08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C5E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2082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LAPTM4B</w:t>
            </w:r>
          </w:p>
        </w:tc>
      </w:tr>
      <w:tr w:rsidR="00E0238C" w:rsidRPr="00E0238C" w14:paraId="1DC35F8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00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3.72E-11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C0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1.124072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CA7E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302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0.267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3B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7.44E-08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5027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975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TSC22D1</w:t>
            </w:r>
          </w:p>
        </w:tc>
      </w:tr>
      <w:tr w:rsidR="00E0238C" w:rsidRPr="00E0238C" w14:paraId="4F7EEE1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3F0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4.62E-11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2AE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0.792392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13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7E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AD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9.24E-08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DE1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D3E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PBX1</w:t>
            </w:r>
          </w:p>
        </w:tc>
      </w:tr>
      <w:tr w:rsidR="00E0238C" w:rsidRPr="00E0238C" w14:paraId="59D9970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84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5.56E-11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74A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0.718713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46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4F1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10B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1.11E-07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949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49F8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IGFBP7</w:t>
            </w:r>
          </w:p>
        </w:tc>
      </w:tr>
      <w:tr w:rsidR="00E0238C" w:rsidRPr="00E0238C" w14:paraId="16D91FD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A0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1.23E-10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16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1.083842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B384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A9A8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0.217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7F8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2.46E-07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875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CC7C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BCL11A</w:t>
            </w:r>
          </w:p>
        </w:tc>
      </w:tr>
      <w:tr w:rsidR="00E0238C" w:rsidRPr="00E0238C" w14:paraId="12E04D0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7E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2.51E-10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4B3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0.630373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0BD5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90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9A1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5.02E-07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5E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FBA7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CLU</w:t>
            </w:r>
          </w:p>
        </w:tc>
      </w:tr>
      <w:tr w:rsidR="00E0238C" w:rsidRPr="00E0238C" w14:paraId="33F63D3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7E6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2.65E-10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B81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1.70353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2C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9B9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1306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5.30E-07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A4BF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0075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SPINK2</w:t>
            </w:r>
          </w:p>
        </w:tc>
      </w:tr>
      <w:tr w:rsidR="00E0238C" w:rsidRPr="00E0238C" w14:paraId="366EA8F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52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3.20E-10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AC3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1.032046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9E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9E5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637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6.41E-07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4BE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A04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LYL1</w:t>
            </w:r>
          </w:p>
        </w:tc>
      </w:tr>
      <w:tr w:rsidR="00E0238C" w:rsidRPr="00E0238C" w14:paraId="5823DA4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2D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4.26E-10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56C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0.810177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FA9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7FF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41E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8.52E-07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1BD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15D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CDK2AP1</w:t>
            </w:r>
          </w:p>
        </w:tc>
      </w:tr>
      <w:tr w:rsidR="00E0238C" w:rsidRPr="00E0238C" w14:paraId="06EC484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DB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4.79E-10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DF7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1.084824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44E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830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60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9.57E-07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4D36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DD8A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GNAQ</w:t>
            </w:r>
          </w:p>
        </w:tc>
      </w:tr>
      <w:tr w:rsidR="00E0238C" w:rsidRPr="00E0238C" w14:paraId="50D5F6A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E3AB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5.91E-10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482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1.226802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557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7B4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0.471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DE4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1.18E-06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95BC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887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TKT</w:t>
            </w:r>
          </w:p>
        </w:tc>
      </w:tr>
      <w:tr w:rsidR="00E0238C" w:rsidRPr="00E0238C" w14:paraId="4130DA5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F0F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8.62E-10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DF5D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1.11666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D5A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1439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C4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1.72E-06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1CC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6EF2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IL18</w:t>
            </w:r>
          </w:p>
        </w:tc>
      </w:tr>
      <w:tr w:rsidR="00E0238C" w:rsidRPr="00E0238C" w14:paraId="6776433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560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9.49E-10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328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1.347616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B6B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940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632F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1.90E-06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EC59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F5B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GAPDH</w:t>
            </w:r>
          </w:p>
        </w:tc>
      </w:tr>
      <w:tr w:rsidR="00E0238C" w:rsidRPr="00E0238C" w14:paraId="23CA038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F3A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9.50E-10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BAA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0.917497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F9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1ED3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0.322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DF7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1.90E-06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A066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4B68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FABP5</w:t>
            </w:r>
          </w:p>
        </w:tc>
      </w:tr>
      <w:tr w:rsidR="00E0238C" w:rsidRPr="00E0238C" w14:paraId="1D07E127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05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1.12E-09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8B0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0.599622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B45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36A2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BD00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2.24E-06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96EE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12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PKIG</w:t>
            </w:r>
          </w:p>
        </w:tc>
      </w:tr>
      <w:tr w:rsidR="00E0238C" w:rsidRPr="00E0238C" w14:paraId="3ECA7A4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4C3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1.31E-09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AAD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0.881628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B42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6988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0.305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7621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2.61E-06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BED4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A37C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GLUL</w:t>
            </w:r>
          </w:p>
        </w:tc>
      </w:tr>
      <w:tr w:rsidR="00E0238C" w:rsidRPr="00E0238C" w14:paraId="30C37CB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C27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1.61E-09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1C1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0.966153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B65F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3412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EE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3.23E-06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FE7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772F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CKS2</w:t>
            </w:r>
          </w:p>
        </w:tc>
      </w:tr>
      <w:tr w:rsidR="00E0238C" w:rsidRPr="00E0238C" w14:paraId="0F46F66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A8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2.48E-09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11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1.451222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BFF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EF9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9EA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4.95E-06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A57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B70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KCNQ1OT1</w:t>
            </w:r>
          </w:p>
        </w:tc>
      </w:tr>
      <w:tr w:rsidR="00E0238C" w:rsidRPr="00E0238C" w14:paraId="5C9688D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1D0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2.82E-09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155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0.77815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D5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8EA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9E9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5.63E-06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1E1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0D05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PCDH9</w:t>
            </w:r>
          </w:p>
        </w:tc>
      </w:tr>
      <w:tr w:rsidR="00E0238C" w:rsidRPr="00E0238C" w14:paraId="0175A6A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C0F5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2.93E-09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4A2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0.909435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5B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DCC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0.471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153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5.85E-06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4AA2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751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AIF1</w:t>
            </w:r>
          </w:p>
        </w:tc>
      </w:tr>
      <w:tr w:rsidR="00E0238C" w:rsidRPr="00E0238C" w14:paraId="70C8871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4B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5.80E-09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E02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0.924829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F6A8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8C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690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1.16E-05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867B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E0F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PTMS</w:t>
            </w:r>
          </w:p>
        </w:tc>
      </w:tr>
      <w:tr w:rsidR="00E0238C" w:rsidRPr="00E0238C" w14:paraId="0112F7E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76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7.27E-09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7AD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0.635382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81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334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B184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1.45E-05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AAA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296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CCDC88A</w:t>
            </w:r>
          </w:p>
        </w:tc>
      </w:tr>
      <w:tr w:rsidR="00E0238C" w:rsidRPr="00E0238C" w14:paraId="65616AD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AF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7.74E-09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AB07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0.728913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CFF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52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BD6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1.55E-05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7DB3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303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CXXC5</w:t>
            </w:r>
          </w:p>
        </w:tc>
      </w:tr>
      <w:tr w:rsidR="00E0238C" w:rsidRPr="00E0238C" w14:paraId="23E33EE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D0D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1.04E-08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C8B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1.032924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391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C7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FD0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2.09E-05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3FC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D4A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RNF130</w:t>
            </w:r>
          </w:p>
        </w:tc>
      </w:tr>
      <w:tr w:rsidR="00E0238C" w:rsidRPr="00E0238C" w14:paraId="780DAA4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7E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1.43E-08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AE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0.634082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4B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B3D8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0.072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39A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2.85E-05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263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4CDF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CASC15</w:t>
            </w:r>
          </w:p>
        </w:tc>
      </w:tr>
      <w:tr w:rsidR="00E0238C" w:rsidRPr="00E0238C" w14:paraId="02F9C56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B7A0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2.06E-08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55C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0.630907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B9A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06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0.144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C88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4.11E-05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430A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B13F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CSF2RB</w:t>
            </w:r>
          </w:p>
        </w:tc>
      </w:tr>
      <w:tr w:rsidR="00E0238C" w:rsidRPr="00E0238C" w14:paraId="047C0A2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6857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2.19E-08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9FA0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1.059141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A7F7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8E1A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0.576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B3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4.38E-05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D04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9020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TALDO1</w:t>
            </w:r>
          </w:p>
        </w:tc>
      </w:tr>
      <w:tr w:rsidR="00E0238C" w:rsidRPr="00E0238C" w14:paraId="25B2F964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044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2.31E-08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72C0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0.977615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E0C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17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0.231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491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4.63E-05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1E6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6381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ETS2</w:t>
            </w:r>
          </w:p>
        </w:tc>
      </w:tr>
      <w:tr w:rsidR="00E0238C" w:rsidRPr="00E0238C" w14:paraId="35E8D80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30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3.11E-08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AFD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0.737338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7B71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04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0.583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D7E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6.21E-05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20B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2191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GPX1</w:t>
            </w:r>
          </w:p>
        </w:tc>
      </w:tr>
      <w:tr w:rsidR="00E0238C" w:rsidRPr="00E0238C" w14:paraId="57C57D0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59A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1.07E-07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695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0.672961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8E5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361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0.433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1E9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0.00021481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5CB5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C64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LIMS1</w:t>
            </w:r>
          </w:p>
        </w:tc>
      </w:tr>
      <w:tr w:rsidR="00E0238C" w:rsidRPr="00E0238C" w14:paraId="28DCA99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FF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1.62E-07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04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0.859653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19A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35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0.557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A3F9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0.00032371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1EA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D41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OSTC</w:t>
            </w:r>
          </w:p>
        </w:tc>
      </w:tr>
      <w:tr w:rsidR="00E0238C" w:rsidRPr="00E0238C" w14:paraId="7C9048A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A58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1.82E-07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E5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0.720874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9E7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18CB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0.181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0B6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0.00036455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F56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08C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HEMGN</w:t>
            </w:r>
          </w:p>
        </w:tc>
      </w:tr>
      <w:tr w:rsidR="00E0238C" w:rsidRPr="00E0238C" w14:paraId="08BBBFC1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104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1.94E-07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96D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0.657051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13F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E29C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0.468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31F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0.00038747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FB4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6496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PPP1R14B</w:t>
            </w:r>
          </w:p>
        </w:tc>
      </w:tr>
      <w:tr w:rsidR="00E0238C" w:rsidRPr="00E0238C" w14:paraId="6457B43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0A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2.95E-07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45E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0.865665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906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AB6D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0.443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B7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0.00058919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FFE9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69D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MARCKSL1</w:t>
            </w:r>
          </w:p>
        </w:tc>
      </w:tr>
      <w:tr w:rsidR="00E0238C" w:rsidRPr="00E0238C" w14:paraId="77D2C4C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9DB6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5.75E-07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D3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0.858056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9B3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79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0.193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3DD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0.00114916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B4E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D51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MTURN</w:t>
            </w:r>
          </w:p>
        </w:tc>
      </w:tr>
      <w:tr w:rsidR="00E0238C" w:rsidRPr="00E0238C" w14:paraId="21615A1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2E67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6.06E-07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79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0.953992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F45D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926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0.389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89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0.00121167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D6C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E1B7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MYADM</w:t>
            </w:r>
          </w:p>
        </w:tc>
      </w:tr>
      <w:tr w:rsidR="00E0238C" w:rsidRPr="00E0238C" w14:paraId="45130C5F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8CE8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6.09E-07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41F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0.786086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954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7CC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390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0.00121709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9D5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FB30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HMGB1</w:t>
            </w:r>
          </w:p>
        </w:tc>
      </w:tr>
      <w:tr w:rsidR="00E0238C" w:rsidRPr="00E0238C" w14:paraId="4B341C2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7EA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6.39E-07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23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0.925831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9D9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28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0.369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BD8B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0.00127868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C6F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26C5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YBX3</w:t>
            </w:r>
          </w:p>
        </w:tc>
      </w:tr>
      <w:tr w:rsidR="00E0238C" w:rsidRPr="00E0238C" w14:paraId="185B7F4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9D5D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6.84E-07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98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0.866658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A4C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D806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0.178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54F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0.00136878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835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556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FHL1</w:t>
            </w:r>
          </w:p>
        </w:tc>
      </w:tr>
      <w:tr w:rsidR="00E0238C" w:rsidRPr="00E0238C" w14:paraId="0682994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5EC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7.23E-07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68A3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0.716647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0B02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8C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0.562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23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0.00144616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E83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904C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H4C3</w:t>
            </w:r>
          </w:p>
        </w:tc>
      </w:tr>
      <w:tr w:rsidR="00E0238C" w:rsidRPr="00E0238C" w14:paraId="541BE615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720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1.02E-06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DD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0.62064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56E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0.818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FAE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0.372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A7C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0.00204237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0C0B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F689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MLEC</w:t>
            </w:r>
          </w:p>
        </w:tc>
      </w:tr>
      <w:tr w:rsidR="00E0238C" w:rsidRPr="00E0238C" w14:paraId="4CC5783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982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1.19E-06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13C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0.673828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5E7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8BF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0.829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638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0.00238508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4C9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191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UQCRH</w:t>
            </w:r>
          </w:p>
        </w:tc>
      </w:tr>
      <w:tr w:rsidR="00E0238C" w:rsidRPr="00E0238C" w14:paraId="5697090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052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1.87E-06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C39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0.603273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15F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0C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0.481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E4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0.00373951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4554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8C7D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PARP1</w:t>
            </w:r>
          </w:p>
        </w:tc>
      </w:tr>
      <w:tr w:rsidR="00E0238C" w:rsidRPr="00E0238C" w14:paraId="580C97B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2126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2.23E-06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EB5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0.797733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6394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30D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0.546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6BB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0.00446912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5F2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A8B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RPL22L1</w:t>
            </w:r>
          </w:p>
        </w:tc>
      </w:tr>
      <w:tr w:rsidR="00E0238C" w:rsidRPr="00E0238C" w14:paraId="4B4704E8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4CA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2.82E-06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8DB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0.644368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55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076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0.416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2C41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0.00564548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8D59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6967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MIS18BP1</w:t>
            </w:r>
          </w:p>
        </w:tc>
      </w:tr>
      <w:tr w:rsidR="00E0238C" w:rsidRPr="00E0238C" w14:paraId="72FC6C16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4228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4.24E-06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849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0.725539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5405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24A7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0.245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03AB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0.00847302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90C6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E367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MIR223HG</w:t>
            </w:r>
          </w:p>
        </w:tc>
      </w:tr>
      <w:tr w:rsidR="00E0238C" w:rsidRPr="00E0238C" w14:paraId="7F3C0D0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B87A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4.52E-06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98B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0.844125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80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0.909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C32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0.427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4B9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0.00904779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EEF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4B40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SOD2</w:t>
            </w:r>
          </w:p>
        </w:tc>
      </w:tr>
      <w:tr w:rsidR="00E0238C" w:rsidRPr="00E0238C" w14:paraId="3B5E1019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535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6.45E-06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CDB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0.970022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780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D97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F04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0.01290845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F73D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7D89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TAGLN2</w:t>
            </w:r>
          </w:p>
        </w:tc>
      </w:tr>
      <w:tr w:rsidR="00E0238C" w:rsidRPr="00E0238C" w14:paraId="0AA8041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C5BB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3.14E-05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80E2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0.652746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5D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084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0.667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DA6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0.06289457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6808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CC0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SLC25A5</w:t>
            </w:r>
          </w:p>
        </w:tc>
      </w:tr>
      <w:tr w:rsidR="00E0238C" w:rsidRPr="00E0238C" w14:paraId="051AF6CB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9E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5.69E-05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43D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0.862122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40D3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0.636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FDCAF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0.251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1ECF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0.11387659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D36F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97FE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CREG1</w:t>
            </w:r>
          </w:p>
        </w:tc>
      </w:tr>
      <w:tr w:rsidR="00E0238C" w:rsidRPr="00E0238C" w14:paraId="03C942C0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859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6.07E-05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B6E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0.601322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478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0C2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8659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0.1213966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A4B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52D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SNCA</w:t>
            </w:r>
          </w:p>
        </w:tc>
      </w:tr>
      <w:tr w:rsidR="00E0238C" w:rsidRPr="00E0238C" w14:paraId="1FF2DA3E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2732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7.82E-05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69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1.294586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26D8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0.682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7B8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0.359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DFA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0.15636695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F6CA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CA8C2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LMO4</w:t>
            </w:r>
          </w:p>
        </w:tc>
      </w:tr>
      <w:tr w:rsidR="00E0238C" w:rsidRPr="00E0238C" w14:paraId="2827B1ED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B461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0.00014254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3B8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0.597407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429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0.864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976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0.517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ACA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0.2850895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5E46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8FB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TUBB</w:t>
            </w:r>
          </w:p>
        </w:tc>
      </w:tr>
      <w:tr w:rsidR="00E0238C" w:rsidRPr="00E0238C" w14:paraId="037BF45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9A28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0.00025413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3A7D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0.628046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4BCD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E4D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0.203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F9F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0.50825939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4EA2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9717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TCF4</w:t>
            </w:r>
          </w:p>
        </w:tc>
      </w:tr>
      <w:tr w:rsidR="00E0238C" w:rsidRPr="00E0238C" w14:paraId="76CEF183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8B2A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0.00096837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615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0.74757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55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A310C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0.642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60B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23D25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07BEB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PRDX1</w:t>
            </w:r>
          </w:p>
        </w:tc>
      </w:tr>
      <w:tr w:rsidR="00E0238C" w:rsidRPr="00E0238C" w14:paraId="109CF73C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144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0.00188878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A614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0.795649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9BE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0.955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1F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0.705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18E6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FDB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CD89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ANXA1</w:t>
            </w:r>
          </w:p>
        </w:tc>
      </w:tr>
      <w:tr w:rsidR="00E0238C" w:rsidRPr="00E0238C" w14:paraId="2EAB741A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572F0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lastRenderedPageBreak/>
              <w:t>0.0073406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5F97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0.734679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B0E2E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CAE2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0.282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279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2CC3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0011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GPSM2</w:t>
            </w:r>
          </w:p>
        </w:tc>
      </w:tr>
      <w:tr w:rsidR="00E0238C" w:rsidRPr="00E0238C" w14:paraId="7B780DA2" w14:textId="77777777" w:rsidTr="00E0238C">
        <w:trPr>
          <w:trHeight w:val="27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E0E4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0.00750392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3D55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0.595184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A9B1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8C48B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0.898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8C8CA" w14:textId="77777777" w:rsidR="00E0238C" w:rsidRPr="00E0238C" w:rsidRDefault="00E0238C" w:rsidP="00E0238C">
            <w:pPr>
              <w:spacing w:before="0" w:after="0"/>
              <w:jc w:val="right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B9B04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CMPs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6B3AF" w14:textId="77777777" w:rsidR="00E0238C" w:rsidRPr="00E0238C" w:rsidRDefault="00E0238C" w:rsidP="00E0238C">
            <w:pPr>
              <w:spacing w:before="0" w:after="0"/>
              <w:rPr>
                <w:rFonts w:eastAsia="等线" w:cs="Times New Roman"/>
                <w:color w:val="000000"/>
                <w:sz w:val="22"/>
                <w:lang w:eastAsia="zh-CN"/>
              </w:rPr>
            </w:pPr>
            <w:r w:rsidRPr="00E0238C">
              <w:rPr>
                <w:rFonts w:eastAsia="等线" w:cs="Times New Roman"/>
                <w:color w:val="000000"/>
                <w:sz w:val="22"/>
                <w:lang w:eastAsia="zh-CN"/>
              </w:rPr>
              <w:t>VIM</w:t>
            </w:r>
          </w:p>
        </w:tc>
      </w:tr>
    </w:tbl>
    <w:p w14:paraId="14765820" w14:textId="77777777" w:rsidR="006B4825" w:rsidRDefault="006B4825" w:rsidP="00076929">
      <w:pPr>
        <w:rPr>
          <w:lang w:eastAsia="zh-CN"/>
        </w:rPr>
      </w:pPr>
    </w:p>
    <w:p w14:paraId="362D84D2" w14:textId="04ECE0B0" w:rsidR="00076929" w:rsidRDefault="00D36C7C" w:rsidP="00D36C7C">
      <w:pPr>
        <w:pStyle w:val="1"/>
        <w:numPr>
          <w:ilvl w:val="0"/>
          <w:numId w:val="0"/>
        </w:numPr>
        <w:ind w:left="567" w:hanging="567"/>
        <w:rPr>
          <w:lang w:eastAsia="zh-CN"/>
        </w:rPr>
      </w:pPr>
      <w:r w:rsidRPr="00994A3D">
        <w:t>Supplementary Data</w:t>
      </w:r>
      <w:r>
        <w:t xml:space="preserve"> 1.</w:t>
      </w:r>
      <w:r w:rsidR="00B10840">
        <w:rPr>
          <w:lang w:eastAsia="zh-CN"/>
        </w:rPr>
        <w:t>3</w:t>
      </w:r>
      <w:r w:rsidR="00076929">
        <w:rPr>
          <w:lang w:eastAsia="zh-CN"/>
        </w:rPr>
        <w:t xml:space="preserve"> </w:t>
      </w:r>
      <w:r w:rsidR="00E0238C" w:rsidRPr="007B1A60">
        <w:rPr>
          <w:b w:val="0"/>
          <w:bCs/>
          <w:lang w:eastAsia="zh-CN"/>
        </w:rPr>
        <w:t>marker genes of T subsets</w:t>
      </w:r>
    </w:p>
    <w:tbl>
      <w:tblPr>
        <w:tblW w:w="8169" w:type="dxa"/>
        <w:tblLook w:val="04A0" w:firstRow="1" w:lastRow="0" w:firstColumn="1" w:lastColumn="0" w:noHBand="0" w:noVBand="1"/>
      </w:tblPr>
      <w:tblGrid>
        <w:gridCol w:w="1166"/>
        <w:gridCol w:w="1205"/>
        <w:gridCol w:w="666"/>
        <w:gridCol w:w="666"/>
        <w:gridCol w:w="1266"/>
        <w:gridCol w:w="1361"/>
        <w:gridCol w:w="1839"/>
      </w:tblGrid>
      <w:tr w:rsidR="00076929" w:rsidRPr="00076929" w14:paraId="431746A5" w14:textId="77777777" w:rsidTr="00076929">
        <w:trPr>
          <w:trHeight w:val="276"/>
        </w:trPr>
        <w:tc>
          <w:tcPr>
            <w:tcW w:w="81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4F33" w14:textId="55B9D435" w:rsidR="00076929" w:rsidRPr="00076929" w:rsidRDefault="00076929" w:rsidP="00076929">
            <w:pPr>
              <w:spacing w:before="0" w:after="0"/>
              <w:jc w:val="center"/>
              <w:rPr>
                <w:rFonts w:cs="Times New Roman"/>
                <w:b/>
                <w:bCs/>
              </w:rPr>
            </w:pPr>
            <w:r w:rsidRPr="00076929">
              <w:rPr>
                <w:rFonts w:cs="Times New Roman"/>
                <w:b/>
                <w:bCs/>
              </w:rPr>
              <w:t>marker genes of T subsets</w:t>
            </w:r>
          </w:p>
        </w:tc>
      </w:tr>
      <w:tr w:rsidR="00076929" w:rsidRPr="00076929" w14:paraId="2679E25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102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p_val</w:t>
            </w:r>
            <w:proofErr w:type="spellEnd"/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F0E8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avg_log2FC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C060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pct.1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6B2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pct.2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95C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p_val_adj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3095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cluster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A54F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gene</w:t>
            </w:r>
          </w:p>
        </w:tc>
      </w:tr>
      <w:tr w:rsidR="00076929" w:rsidRPr="00076929" w14:paraId="64EB1C8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D0B4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982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1.167981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53B2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345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3BA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4A93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44F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S100A11</w:t>
            </w:r>
          </w:p>
        </w:tc>
      </w:tr>
      <w:tr w:rsidR="00076929" w:rsidRPr="00076929" w14:paraId="4BF4610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69B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E894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0.925519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C6B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CE8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0.878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0B55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86E3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128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LTB</w:t>
            </w:r>
          </w:p>
        </w:tc>
      </w:tr>
      <w:tr w:rsidR="00076929" w:rsidRPr="00076929" w14:paraId="6ED43D2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7A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8D9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0.867975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B61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814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0.402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2A0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3E7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8DD0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GPR183</w:t>
            </w:r>
          </w:p>
        </w:tc>
      </w:tr>
      <w:tr w:rsidR="00076929" w:rsidRPr="00076929" w14:paraId="18459B6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B7C7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4.06E-275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34DC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0.743177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BB5F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19DE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0.919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5FF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8.12E-272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282E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177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VIM</w:t>
            </w:r>
          </w:p>
        </w:tc>
      </w:tr>
      <w:tr w:rsidR="00076929" w:rsidRPr="00076929" w14:paraId="1CC18D7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8AB5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1.82E-263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132E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0.952692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A47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DD3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0.419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862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3.65E-260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CFC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BD7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ITGB1</w:t>
            </w:r>
          </w:p>
        </w:tc>
      </w:tr>
      <w:tr w:rsidR="00076929" w:rsidRPr="00076929" w14:paraId="759CFA5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D9E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4.49E-250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084A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0.790144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DFA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9DA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0.826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02A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8.98E-247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8A05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74E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IL7R</w:t>
            </w:r>
          </w:p>
        </w:tc>
      </w:tr>
      <w:tr w:rsidR="00076929" w:rsidRPr="00076929" w14:paraId="0BAE311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D89B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3.43E-244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919B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0.840388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01A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654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4AB3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6.85E-241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F15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3FD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ANXA1</w:t>
            </w:r>
          </w:p>
        </w:tc>
      </w:tr>
      <w:tr w:rsidR="00076929" w:rsidRPr="00076929" w14:paraId="04C4412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EF1E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3.68E-214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26ED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0.724503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27AE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0.801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D3F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FDA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7.37E-211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D5B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DCD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COTL1</w:t>
            </w:r>
          </w:p>
        </w:tc>
      </w:tr>
      <w:tr w:rsidR="00076929" w:rsidRPr="00076929" w14:paraId="1F8B43E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3447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1.63E-197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3D6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0.782402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BC26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D54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93B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3.27E-194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3FE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314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CRIP1</w:t>
            </w:r>
          </w:p>
        </w:tc>
      </w:tr>
      <w:tr w:rsidR="00076929" w:rsidRPr="00076929" w14:paraId="4B469A8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8462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5.14E-172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885E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0.607743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0E8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B3B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0.326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7F6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1.03E-168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642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7F9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GATA3</w:t>
            </w:r>
          </w:p>
        </w:tc>
      </w:tr>
      <w:tr w:rsidR="00076929" w:rsidRPr="00076929" w14:paraId="4A1EAE8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212F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8.68E-172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62B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0.631658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6C4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09E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E32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1.74E-168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8A7B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C8B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LIMS1</w:t>
            </w:r>
          </w:p>
        </w:tc>
      </w:tr>
      <w:tr w:rsidR="00076929" w:rsidRPr="00076929" w14:paraId="7045F00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B5F8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2.87E-128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344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0.659029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F56A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BEEA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0.375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E65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5.74E-125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A2AD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Th17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329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AQP3</w:t>
            </w:r>
          </w:p>
        </w:tc>
      </w:tr>
      <w:tr w:rsidR="00076929" w:rsidRPr="00076929" w14:paraId="0AC19C9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6AA2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3.66E-217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00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0.741114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B0A1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E756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164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7.33E-214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B46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BEBC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PRKCQ-AS1</w:t>
            </w:r>
          </w:p>
        </w:tc>
      </w:tr>
      <w:tr w:rsidR="00076929" w:rsidRPr="00076929" w14:paraId="364A344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4E0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6.97E-157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425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0.714889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71CD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02A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0.302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84E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1.39E-153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AA7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290C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TSHZ2</w:t>
            </w:r>
          </w:p>
        </w:tc>
      </w:tr>
      <w:tr w:rsidR="00076929" w:rsidRPr="00076929" w14:paraId="243536A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9B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3.27E-107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B1F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0.596179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24E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EFE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FC3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6.53E-104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4DC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Th1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7DBB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MAL</w:t>
            </w:r>
          </w:p>
        </w:tc>
      </w:tr>
      <w:tr w:rsidR="00076929" w:rsidRPr="00076929" w14:paraId="7E26285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747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6E43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2.250818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E6D9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0.835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F48F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0.378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296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85E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6E3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LINC02446</w:t>
            </w:r>
          </w:p>
        </w:tc>
      </w:tr>
      <w:tr w:rsidR="00076929" w:rsidRPr="00076929" w14:paraId="1E856D4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BB4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428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1.742461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DD3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FB8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0.482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D8D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5F9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9D9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CD8B</w:t>
            </w:r>
          </w:p>
        </w:tc>
      </w:tr>
      <w:tr w:rsidR="00076929" w:rsidRPr="00076929" w14:paraId="08D8CB7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75E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2.30E-235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14BE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1.034649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ACA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19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9D25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4.61E-232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96F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689F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AIF1</w:t>
            </w:r>
          </w:p>
        </w:tc>
      </w:tr>
      <w:tr w:rsidR="00076929" w:rsidRPr="00076929" w14:paraId="67D69A4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4C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1.15E-229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CE5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0.761342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BBD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FFB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0.416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7F18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2.29E-226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F25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EA82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CD8A</w:t>
            </w:r>
          </w:p>
        </w:tc>
      </w:tr>
      <w:tr w:rsidR="00076929" w:rsidRPr="00076929" w14:paraId="4F33189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0D5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9.11E-76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1153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0.619451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71C8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EFB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DBD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1.82E-72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60B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C46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LRRN3</w:t>
            </w:r>
          </w:p>
        </w:tc>
      </w:tr>
      <w:tr w:rsidR="00076929" w:rsidRPr="00076929" w14:paraId="321682A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F28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0170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2.459212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0B2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DB4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0.421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30B6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508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0F6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CCL5</w:t>
            </w:r>
          </w:p>
        </w:tc>
      </w:tr>
      <w:tr w:rsidR="00076929" w:rsidRPr="00076929" w14:paraId="3668D29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FAB3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65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2.399601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11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47A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C65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5A3B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5A93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NKG7</w:t>
            </w:r>
          </w:p>
        </w:tc>
      </w:tr>
      <w:tr w:rsidR="00076929" w:rsidRPr="00076929" w14:paraId="11451A4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7BC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D02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2.187309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EEF1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2DB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239B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E33E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AEE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GZMH</w:t>
            </w:r>
          </w:p>
        </w:tc>
      </w:tr>
      <w:tr w:rsidR="00076929" w:rsidRPr="00076929" w14:paraId="70BD86A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01E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25E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2.094681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D5F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1666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0.322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1BA2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7FD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B64F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GZMA</w:t>
            </w:r>
          </w:p>
        </w:tc>
      </w:tr>
      <w:tr w:rsidR="00076929" w:rsidRPr="00076929" w14:paraId="42FC48C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ECD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063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1.821976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738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F22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C1E7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9493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BA81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CST7</w:t>
            </w:r>
          </w:p>
        </w:tc>
      </w:tr>
      <w:tr w:rsidR="00076929" w:rsidRPr="00076929" w14:paraId="1D0F238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E79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92A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1.684058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EBBA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99A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0.342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FBCE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0C9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975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TRGC2</w:t>
            </w:r>
          </w:p>
        </w:tc>
      </w:tr>
      <w:tr w:rsidR="00076929" w:rsidRPr="00076929" w14:paraId="10CD5EA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29EA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3CE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1.59221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8A55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8C9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0.233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B6D3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93BA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844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KLRD1</w:t>
            </w:r>
          </w:p>
        </w:tc>
      </w:tr>
      <w:tr w:rsidR="00076929" w:rsidRPr="00076929" w14:paraId="219C2DD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2C7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B33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1.4962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F51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A3E1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0.303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C90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E99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4097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PLEK</w:t>
            </w:r>
          </w:p>
        </w:tc>
      </w:tr>
      <w:tr w:rsidR="00076929" w:rsidRPr="00076929" w14:paraId="3CA820C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64A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227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1.480026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703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0D11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0.227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304E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C53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0BE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HOPX</w:t>
            </w:r>
          </w:p>
        </w:tc>
      </w:tr>
      <w:tr w:rsidR="00076929" w:rsidRPr="00076929" w14:paraId="1662E7B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DFCB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48F1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1.417686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F97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9315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0.266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6615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5FA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273D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KLRG1</w:t>
            </w:r>
          </w:p>
        </w:tc>
      </w:tr>
      <w:tr w:rsidR="00076929" w:rsidRPr="00076929" w14:paraId="73ACC0A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D41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9095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1.399495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8406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C45B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AD56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56B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67D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PRF1</w:t>
            </w:r>
          </w:p>
        </w:tc>
      </w:tr>
      <w:tr w:rsidR="00076929" w:rsidRPr="00076929" w14:paraId="76BAFA7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8ACA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53E3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1.3881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B35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07A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3CE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2164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5A8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S100A4</w:t>
            </w:r>
          </w:p>
        </w:tc>
      </w:tr>
      <w:tr w:rsidR="00076929" w:rsidRPr="00076929" w14:paraId="4BCFDC0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76AE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C879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1.288851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9E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5E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0.241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CA14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375F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468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CCL4</w:t>
            </w:r>
          </w:p>
        </w:tc>
      </w:tr>
      <w:tr w:rsidR="00076929" w:rsidRPr="00076929" w14:paraId="59AC607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7D62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3E9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1.282638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DC9D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6B7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0.378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81B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CF8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230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CTSW</w:t>
            </w:r>
          </w:p>
        </w:tc>
      </w:tr>
      <w:tr w:rsidR="00076929" w:rsidRPr="00076929" w14:paraId="5AC3BD1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EB99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73F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1.244945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8186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3ED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0.216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0E86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125B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FC27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ZEB2</w:t>
            </w:r>
          </w:p>
        </w:tc>
      </w:tr>
      <w:tr w:rsidR="00076929" w:rsidRPr="00076929" w14:paraId="6E8D5FA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A43B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4C94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1.238045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788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6A1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0.364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E453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923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3C2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LYAR</w:t>
            </w:r>
          </w:p>
        </w:tc>
      </w:tr>
      <w:tr w:rsidR="00076929" w:rsidRPr="00076929" w14:paraId="5427E7B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B8C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70C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1.196325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3F6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CADC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0.385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8BF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CF4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D29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C12orf75</w:t>
            </w:r>
          </w:p>
        </w:tc>
      </w:tr>
      <w:tr w:rsidR="00076929" w:rsidRPr="00076929" w14:paraId="6CC2CC0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3C1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BD5D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1.186292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7608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5F6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EB5C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0787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8F7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HLA-DPB1</w:t>
            </w:r>
          </w:p>
        </w:tc>
      </w:tr>
      <w:tr w:rsidR="00076929" w:rsidRPr="00076929" w14:paraId="311593D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3BE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51E4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1.1842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64C3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11C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EEC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279A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ACF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CD8A</w:t>
            </w:r>
          </w:p>
        </w:tc>
      </w:tr>
      <w:tr w:rsidR="00076929" w:rsidRPr="00076929" w14:paraId="3964369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631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lastRenderedPageBreak/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797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1.03721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3C93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B22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0.241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2E1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6337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0BB0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FCGR3A</w:t>
            </w:r>
          </w:p>
        </w:tc>
      </w:tr>
      <w:tr w:rsidR="00076929" w:rsidRPr="00076929" w14:paraId="3D98E6E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1A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ED0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0.836638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D4D8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0.992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3174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726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E072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05B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IL32</w:t>
            </w:r>
          </w:p>
        </w:tc>
      </w:tr>
      <w:tr w:rsidR="00076929" w:rsidRPr="00076929" w14:paraId="73576C5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8A0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30E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0.700031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5D3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DE6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0.098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AE1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DF4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A93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ENSG00000289137</w:t>
            </w:r>
          </w:p>
        </w:tc>
      </w:tr>
      <w:tr w:rsidR="00076929" w:rsidRPr="00076929" w14:paraId="71BE938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3F26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97F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0.676959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8EE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52B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0.097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262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21F9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34AE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ZNF683</w:t>
            </w:r>
          </w:p>
        </w:tc>
      </w:tr>
      <w:tr w:rsidR="00076929" w:rsidRPr="00076929" w14:paraId="457DFE0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9B9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2.12E-292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16E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1.287802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E75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AB8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0.307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A396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4.24E-289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ED3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BF3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EFHD2</w:t>
            </w:r>
          </w:p>
        </w:tc>
      </w:tr>
      <w:tr w:rsidR="00076929" w:rsidRPr="00076929" w14:paraId="45FFFA9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D98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1.04E-281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4C5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1.191354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344B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1294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0.372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829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2.07E-278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F53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D2F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LINC01871</w:t>
            </w:r>
          </w:p>
        </w:tc>
      </w:tr>
      <w:tr w:rsidR="00076929" w:rsidRPr="00076929" w14:paraId="2A879DE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C718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1.80E-273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C349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1.152139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4C7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069F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EC7B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3.61E-270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387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A1D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HLA-DRB1</w:t>
            </w:r>
          </w:p>
        </w:tc>
      </w:tr>
      <w:tr w:rsidR="00076929" w:rsidRPr="00076929" w14:paraId="16A0420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91B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9.75E-273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2D0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1.067434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BE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BA21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0.408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5485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1.95E-269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BCC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ADF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HLA-DPA1</w:t>
            </w:r>
          </w:p>
        </w:tc>
      </w:tr>
      <w:tr w:rsidR="00076929" w:rsidRPr="00076929" w14:paraId="7443C62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2F9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2.34E-271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67B8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1.737866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B12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1E72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0.221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AA8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4.68E-268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B63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262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GZMB</w:t>
            </w:r>
          </w:p>
        </w:tc>
      </w:tr>
      <w:tr w:rsidR="00076929" w:rsidRPr="00076929" w14:paraId="7DD313C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255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5.34E-267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6B24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0.603947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492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E37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0.126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2FB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1.07E-263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6762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F89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XCL2</w:t>
            </w:r>
          </w:p>
        </w:tc>
      </w:tr>
      <w:tr w:rsidR="00076929" w:rsidRPr="00076929" w14:paraId="6B0998F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236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1.93E-248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71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0.823207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5719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8CF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2C04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3.87E-245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75F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5E04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S100A6</w:t>
            </w:r>
          </w:p>
        </w:tc>
      </w:tr>
      <w:tr w:rsidR="00076929" w:rsidRPr="00076929" w14:paraId="0757F8A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F57F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1.39E-238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476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2.199945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1E5C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A3B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E561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2.78E-235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96E5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220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FGFBP2</w:t>
            </w:r>
          </w:p>
        </w:tc>
      </w:tr>
      <w:tr w:rsidR="00076929" w:rsidRPr="00076929" w14:paraId="4C6916C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DD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2.29E-234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5A3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2.599396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E0F4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0.677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D10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F8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4.59E-231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B8DB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148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GNLY</w:t>
            </w:r>
          </w:p>
        </w:tc>
      </w:tr>
      <w:tr w:rsidR="00076929" w:rsidRPr="00076929" w14:paraId="3DD5AB2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A02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1.00E-233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E372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0.925556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D3B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7EE7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0.495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3528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2.01E-230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A09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BA13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CD8B</w:t>
            </w:r>
          </w:p>
        </w:tc>
      </w:tr>
      <w:tr w:rsidR="00076929" w:rsidRPr="00076929" w14:paraId="7B89A94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4CDA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1.10E-232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2D75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0.895261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E8C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0.866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04C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E8F9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2.20E-229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346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1A4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SRGN</w:t>
            </w:r>
          </w:p>
        </w:tc>
      </w:tr>
      <w:tr w:rsidR="00076929" w:rsidRPr="00076929" w14:paraId="5609484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C4F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1.81E-232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3E5D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0.795876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42B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723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0.836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116E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3.62E-229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9659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A72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S100A10</w:t>
            </w:r>
          </w:p>
        </w:tc>
      </w:tr>
      <w:tr w:rsidR="00076929" w:rsidRPr="00076929" w14:paraId="7EEB8FD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D1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3.43E-215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8DE2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0.94409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E59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5ADF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0.493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2E1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6.86E-212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4A26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86F1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CD74</w:t>
            </w:r>
          </w:p>
        </w:tc>
      </w:tr>
      <w:tr w:rsidR="00076929" w:rsidRPr="00076929" w14:paraId="019A588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F38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2.75E-213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EDE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0.862806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FC9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53D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AD6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5.50E-210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41E7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9C6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ANXA1</w:t>
            </w:r>
          </w:p>
        </w:tc>
      </w:tr>
      <w:tr w:rsidR="00076929" w:rsidRPr="00076929" w14:paraId="1E329EE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36B4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1.38E-208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7E8D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0.590508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BE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707B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B44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2.76E-205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746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9F82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SLAMF7</w:t>
            </w:r>
          </w:p>
        </w:tc>
      </w:tr>
      <w:tr w:rsidR="00076929" w:rsidRPr="00076929" w14:paraId="4570B75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F0F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6.51E-206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C5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0.905146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CDB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1FA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0.201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F2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1.30E-202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3D94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2681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SPON2</w:t>
            </w:r>
          </w:p>
        </w:tc>
      </w:tr>
      <w:tr w:rsidR="00076929" w:rsidRPr="00076929" w14:paraId="6BF1D5B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55A4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2.92E-201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CE1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0.678654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0BA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C63D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0.347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E569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5.83E-198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B16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C91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ANXA2</w:t>
            </w:r>
          </w:p>
        </w:tc>
      </w:tr>
      <w:tr w:rsidR="00076929" w:rsidRPr="00076929" w14:paraId="0E2A2DA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1B80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8.69E-193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EEFC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0.827908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F82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95C2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0.121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17DF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1.74E-189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3EB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8B6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FCRL6</w:t>
            </w:r>
          </w:p>
        </w:tc>
      </w:tr>
      <w:tr w:rsidR="00076929" w:rsidRPr="00076929" w14:paraId="2B1ED34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487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1.71E-188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32E4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0.694964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2629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DF5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0.162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1E6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3.42E-185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B47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A2B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ADGRG1</w:t>
            </w:r>
          </w:p>
        </w:tc>
      </w:tr>
      <w:tr w:rsidR="00076929" w:rsidRPr="00076929" w14:paraId="706A2CB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CC07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6.52E-188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1F8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1.466991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346A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288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447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1.30E-184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C746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7D5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LGALS1</w:t>
            </w:r>
          </w:p>
        </w:tc>
      </w:tr>
      <w:tr w:rsidR="00076929" w:rsidRPr="00076929" w14:paraId="6FE863F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99C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4.93E-183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C4B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0.795923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23E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1229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8356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9.86E-180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554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931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AHNAK</w:t>
            </w:r>
          </w:p>
        </w:tc>
      </w:tr>
      <w:tr w:rsidR="00076929" w:rsidRPr="00076929" w14:paraId="647E76A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FF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9.87E-160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7F2C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0.745113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852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E56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0A26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1.97E-156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9C3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095C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GSTP1</w:t>
            </w:r>
          </w:p>
        </w:tc>
      </w:tr>
      <w:tr w:rsidR="00076929" w:rsidRPr="00076929" w14:paraId="482E42D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B384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9.67E-154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60B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1.865813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E434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9DC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0.223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CFB3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1.93E-150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521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9E5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GZMK</w:t>
            </w:r>
          </w:p>
        </w:tc>
      </w:tr>
      <w:tr w:rsidR="00076929" w:rsidRPr="00076929" w14:paraId="345EFAB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7777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5.71E-147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FB0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0.586769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028F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1A4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0.854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ABC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1.14E-143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CC6F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B04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UBB</w:t>
            </w:r>
          </w:p>
        </w:tc>
      </w:tr>
      <w:tr w:rsidR="00076929" w:rsidRPr="00076929" w14:paraId="2138697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437E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4.77E-142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B6C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0.732082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58B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0.858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E75E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818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9.54E-139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F02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F9A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LCP1</w:t>
            </w:r>
          </w:p>
        </w:tc>
      </w:tr>
      <w:tr w:rsidR="00076929" w:rsidRPr="00076929" w14:paraId="222B6A6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1CB8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1.17E-140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B0D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0.744499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5CD1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342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1DB4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2.35E-137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5EC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E6C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MYBL1</w:t>
            </w:r>
          </w:p>
        </w:tc>
      </w:tr>
      <w:tr w:rsidR="00076929" w:rsidRPr="00076929" w14:paraId="1C1848C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28C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1.90E-133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8D0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0.908993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1AE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4C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0.459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B96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3.79E-130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3B35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59D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ID2</w:t>
            </w:r>
          </w:p>
        </w:tc>
      </w:tr>
      <w:tr w:rsidR="00076929" w:rsidRPr="00076929" w14:paraId="457A354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CDDC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1.15E-132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BD5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0.890656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917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5A6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0.181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3B3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2.29E-129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076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337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CX3CR1</w:t>
            </w:r>
          </w:p>
        </w:tc>
      </w:tr>
      <w:tr w:rsidR="00076929" w:rsidRPr="00076929" w14:paraId="4B869C2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A9B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3.47E-124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229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0.757598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26CA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FC1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0.268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D0E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6.94E-121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CE4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B25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MYO1F</w:t>
            </w:r>
          </w:p>
        </w:tc>
      </w:tr>
      <w:tr w:rsidR="00076929" w:rsidRPr="00076929" w14:paraId="16C3D97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086B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1.02E-114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DD7F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0.632985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769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8B1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0.271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3D93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2.04E-111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96A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05AB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LAIR2</w:t>
            </w:r>
          </w:p>
        </w:tc>
      </w:tr>
      <w:tr w:rsidR="00076929" w:rsidRPr="00076929" w14:paraId="2F3C30D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A28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3.75E-98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A9C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0.613369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DD1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A77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404F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7.49E-95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E93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F3D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KLF6</w:t>
            </w:r>
          </w:p>
        </w:tc>
      </w:tr>
      <w:tr w:rsidR="00076929" w:rsidRPr="00076929" w14:paraId="0B486E0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79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3.67E-78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BBE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0.600943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A07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9085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FA8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7.33E-75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D4F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169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CALR</w:t>
            </w:r>
          </w:p>
        </w:tc>
      </w:tr>
      <w:tr w:rsidR="00076929" w:rsidRPr="00076929" w14:paraId="665A012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2E8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1.07E-74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609A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0.637362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D668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CDA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0.415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03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2.14E-71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772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1781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IRF1</w:t>
            </w:r>
          </w:p>
        </w:tc>
      </w:tr>
      <w:tr w:rsidR="00076929" w:rsidRPr="00076929" w14:paraId="1BE8390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D80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5.73E-73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B0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0.740721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33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21C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DC7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1.15E-69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7C8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2E1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ITGB1</w:t>
            </w:r>
          </w:p>
        </w:tc>
      </w:tr>
      <w:tr w:rsidR="00076929" w:rsidRPr="00076929" w14:paraId="6713C71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051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5.18E-68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93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1.336319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2262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5DC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F9A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1.04E-64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402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CD8_effector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F2C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CMC1</w:t>
            </w:r>
          </w:p>
        </w:tc>
      </w:tr>
      <w:tr w:rsidR="00076929" w:rsidRPr="00076929" w14:paraId="1545099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2D5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A7A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2.788652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1A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BD5B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0.405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37FA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711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3A09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NKG7</w:t>
            </w:r>
          </w:p>
        </w:tc>
      </w:tr>
      <w:tr w:rsidR="00076929" w:rsidRPr="00076929" w14:paraId="5FA8C32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B0F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9A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2.588963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FD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1522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8B1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7A83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D823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GZMH</w:t>
            </w:r>
          </w:p>
        </w:tc>
      </w:tr>
      <w:tr w:rsidR="00076929" w:rsidRPr="00076929" w14:paraId="21A54A6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3AD3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44E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2.344693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962A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9CA9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0.486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4E8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B7FA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940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CCL5</w:t>
            </w:r>
          </w:p>
        </w:tc>
      </w:tr>
      <w:tr w:rsidR="00076929" w:rsidRPr="00076929" w14:paraId="678BFC3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52F0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A344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2.31862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450A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5D2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0.401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E9E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95B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393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CST7</w:t>
            </w:r>
          </w:p>
        </w:tc>
      </w:tr>
      <w:tr w:rsidR="00076929" w:rsidRPr="00076929" w14:paraId="605611F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CE0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D82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2.091451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173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EF3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0.282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C17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D65E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B256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FCGR3A</w:t>
            </w:r>
          </w:p>
        </w:tc>
      </w:tr>
      <w:tr w:rsidR="00076929" w:rsidRPr="00076929" w14:paraId="31A77A0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C2A1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2.34E-291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87E4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1.976197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0C77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65D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0.387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BDC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4.67E-288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FDC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B18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GZMA</w:t>
            </w:r>
          </w:p>
        </w:tc>
      </w:tr>
      <w:tr w:rsidR="00076929" w:rsidRPr="00076929" w14:paraId="2BB4A9E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832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9.36E-285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721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1.560314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964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C168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0.206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EF5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1.87E-281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B71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32A2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CX3CR1</w:t>
            </w:r>
          </w:p>
        </w:tc>
      </w:tr>
      <w:tr w:rsidR="00076929" w:rsidRPr="00076929" w14:paraId="5C18414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6E24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1.13E-278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494F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2.179193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9E4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B56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0.257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FF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2.26E-275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1AA8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7F0A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GZMB</w:t>
            </w:r>
          </w:p>
        </w:tc>
      </w:tr>
      <w:tr w:rsidR="00076929" w:rsidRPr="00076929" w14:paraId="2CA88E7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D68D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2.23E-278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838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2.247505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E5E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647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0.342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C88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4.45E-275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6F4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7E35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CMC1</w:t>
            </w:r>
          </w:p>
        </w:tc>
      </w:tr>
      <w:tr w:rsidR="00076929" w:rsidRPr="00076929" w14:paraId="1CBB706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391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lastRenderedPageBreak/>
              <w:t>2.94E-270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ED0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1.908942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47E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0.915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095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013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5.87E-267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58F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1E1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PRF1</w:t>
            </w:r>
          </w:p>
        </w:tc>
      </w:tr>
      <w:tr w:rsidR="00076929" w:rsidRPr="00076929" w14:paraId="31B934D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084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2.07E-260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B36E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2.001735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1A3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D74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F49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4.14E-257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7FB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EE5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KLRD1</w:t>
            </w:r>
          </w:p>
        </w:tc>
      </w:tr>
      <w:tr w:rsidR="00076929" w:rsidRPr="00076929" w14:paraId="4B99852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CC16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4.18E-247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5113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1.136037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5C8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7B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0.166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FB99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8.36E-244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028A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3809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XCL2</w:t>
            </w:r>
          </w:p>
        </w:tc>
      </w:tr>
      <w:tr w:rsidR="00076929" w:rsidRPr="00076929" w14:paraId="214658B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6615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3.60E-238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1329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1.819449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27C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0.826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949E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0.289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5BEE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7.21E-235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411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F5F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CCL4</w:t>
            </w:r>
          </w:p>
        </w:tc>
      </w:tr>
      <w:tr w:rsidR="00076929" w:rsidRPr="00076929" w14:paraId="4817C5A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C5F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2.89E-236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9312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1.950807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B8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0.863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5D8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0.385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13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5.79E-233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C232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E463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TRGC2</w:t>
            </w:r>
          </w:p>
        </w:tc>
      </w:tr>
      <w:tr w:rsidR="00076929" w:rsidRPr="00076929" w14:paraId="5636063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586A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1.21E-233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CAF3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1.791271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A509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327A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B18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2.43E-230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2D5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2DC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ZEB2</w:t>
            </w:r>
          </w:p>
        </w:tc>
      </w:tr>
      <w:tr w:rsidR="00076929" w:rsidRPr="00076929" w14:paraId="542E239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1F4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7.56E-224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DD7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1.57616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5CCF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4A07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0.354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61A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1.51E-220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3A4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27E2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PLEK</w:t>
            </w:r>
          </w:p>
        </w:tc>
      </w:tr>
      <w:tr w:rsidR="00076929" w:rsidRPr="00076929" w14:paraId="4B69FC7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33A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2.29E-219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51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1.628539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1FD4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E418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0.346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468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4.58E-216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FC3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C3E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EFHD2</w:t>
            </w:r>
          </w:p>
        </w:tc>
      </w:tr>
      <w:tr w:rsidR="00076929" w:rsidRPr="00076929" w14:paraId="13C36EE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98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6.11E-219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E8C1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1.206893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1CD7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0.673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FA8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0.198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C80E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1.22E-215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B33E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21D8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CCL3L3</w:t>
            </w:r>
          </w:p>
        </w:tc>
      </w:tr>
      <w:tr w:rsidR="00076929" w:rsidRPr="00076929" w14:paraId="7F52EC5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69D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3.73E-210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03D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1.361639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571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EA5D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38E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7.46E-207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727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582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SRGN</w:t>
            </w:r>
          </w:p>
        </w:tc>
      </w:tr>
      <w:tr w:rsidR="00076929" w:rsidRPr="00076929" w14:paraId="5AA839A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0CDF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1.33E-209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993C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1.801363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40F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DBE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0.259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2D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2.67E-206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B364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E6DD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FGFBP2</w:t>
            </w:r>
          </w:p>
        </w:tc>
      </w:tr>
      <w:tr w:rsidR="00076929" w:rsidRPr="00076929" w14:paraId="57C12B8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89B3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4.38E-209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E41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1.787623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859A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9D8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0.222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14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8.77E-206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AFA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7BE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KLRF1</w:t>
            </w:r>
          </w:p>
        </w:tc>
      </w:tr>
      <w:tr w:rsidR="00076929" w:rsidRPr="00076929" w14:paraId="64DF84B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EF01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5.18E-171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A8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1.342272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CF0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0.833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AD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FD10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1.04E-167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28AB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E5C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C12orf75</w:t>
            </w:r>
          </w:p>
        </w:tc>
      </w:tr>
      <w:tr w:rsidR="00076929" w:rsidRPr="00076929" w14:paraId="4A71804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471B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1.36E-159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B93F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2.308491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F30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F39A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0.362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31EF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2.71E-156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FA9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6AC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GNLY</w:t>
            </w:r>
          </w:p>
        </w:tc>
      </w:tr>
      <w:tr w:rsidR="00076929" w:rsidRPr="00076929" w14:paraId="7C158D2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2124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8.57E-156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37B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1.33065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109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792B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0.198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7DD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1.71E-152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230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29F4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ADGRG1</w:t>
            </w:r>
          </w:p>
        </w:tc>
      </w:tr>
      <w:tr w:rsidR="00076929" w:rsidRPr="00076929" w14:paraId="21D85A0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347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5.40E-154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E388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1.241743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ACDA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9E9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0.319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EAA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1.08E-150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2D2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661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TIGIT</w:t>
            </w:r>
          </w:p>
        </w:tc>
      </w:tr>
      <w:tr w:rsidR="00076929" w:rsidRPr="00076929" w14:paraId="46ED8F3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342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1.04E-152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543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1.039399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D81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B0F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0.838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7E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2.07E-149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39B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67D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S100A4</w:t>
            </w:r>
          </w:p>
        </w:tc>
      </w:tr>
      <w:tr w:rsidR="00076929" w:rsidRPr="00076929" w14:paraId="10C1EC8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5BF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2.25E-149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D9C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1.515975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A8F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487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8130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4.50E-146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FF18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A20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LAIR2</w:t>
            </w:r>
          </w:p>
        </w:tc>
      </w:tr>
      <w:tr w:rsidR="00076929" w:rsidRPr="00076929" w14:paraId="224EDB6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B551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5.54E-141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CAC6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1.261393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F8D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2D5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18FC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1.11E-137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234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722C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HOPX</w:t>
            </w:r>
          </w:p>
        </w:tc>
      </w:tr>
      <w:tr w:rsidR="00076929" w:rsidRPr="00076929" w14:paraId="39EDB15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E8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1.64E-140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8C4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0.868645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F53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59AD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0.933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419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3.28E-137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BC0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578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IL32</w:t>
            </w:r>
          </w:p>
        </w:tc>
      </w:tr>
      <w:tr w:rsidR="00076929" w:rsidRPr="00076929" w14:paraId="7C6ACDD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9A1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3.74E-133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960B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1.17544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FA3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FBB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F0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7.48E-130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A08A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BD2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KLRG1</w:t>
            </w:r>
          </w:p>
        </w:tc>
      </w:tr>
      <w:tr w:rsidR="00076929" w:rsidRPr="00076929" w14:paraId="7EB8B46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403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4.04E-130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58A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1.286815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EA9A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7BF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5F9D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8.09E-127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4BE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CF9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CTSW</w:t>
            </w:r>
          </w:p>
        </w:tc>
      </w:tr>
      <w:tr w:rsidR="00076929" w:rsidRPr="00076929" w14:paraId="3A6D684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F0BC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1.24E-126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71B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1.143486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2C1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2C5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0.282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27F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2.47E-123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946C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292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IKZF2</w:t>
            </w:r>
          </w:p>
        </w:tc>
      </w:tr>
      <w:tr w:rsidR="00076929" w:rsidRPr="00076929" w14:paraId="7FA24AD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54A1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6.94E-115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87BA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1.083648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401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0.772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6F1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0.416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F24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1.39E-111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E070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AE8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LINC01871</w:t>
            </w:r>
          </w:p>
        </w:tc>
      </w:tr>
      <w:tr w:rsidR="00076929" w:rsidRPr="00076929" w14:paraId="3DFF6A4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D8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1.80E-113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2CF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1.074589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E366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077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0.381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DA9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3.59E-110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B6A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F071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HLA-DRB1</w:t>
            </w:r>
          </w:p>
        </w:tc>
      </w:tr>
      <w:tr w:rsidR="00076929" w:rsidRPr="00076929" w14:paraId="48441CD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E6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1.49E-110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5001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1.29078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1F8C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E2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0.278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E45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2.99E-107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64B8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1C5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CLIC3</w:t>
            </w:r>
          </w:p>
        </w:tc>
      </w:tr>
      <w:tr w:rsidR="00076929" w:rsidRPr="00076929" w14:paraId="690B870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2BCD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3.48E-110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7D6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0.744074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F285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B93D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3376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6.97E-107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7EB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3E8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ACTB</w:t>
            </w:r>
          </w:p>
        </w:tc>
      </w:tr>
      <w:tr w:rsidR="00076929" w:rsidRPr="00076929" w14:paraId="0139127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0A3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4.02E-109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9A98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1.012472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ABB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7A3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CC4A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8.04E-106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523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003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HLA-DPB1</w:t>
            </w:r>
          </w:p>
        </w:tc>
      </w:tr>
      <w:tr w:rsidR="00076929" w:rsidRPr="00076929" w14:paraId="1FC165D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D4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9.58E-109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E70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0.697303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BC47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66B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0.943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C51E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1.92E-105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7D8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1AA5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S100A6</w:t>
            </w:r>
          </w:p>
        </w:tc>
      </w:tr>
      <w:tr w:rsidR="00076929" w:rsidRPr="00076929" w14:paraId="735DD6D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D8C0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1.18E-107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B47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1.222546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796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8FA8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D6A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2.36E-104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9FE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507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TRBC1</w:t>
            </w:r>
          </w:p>
        </w:tc>
      </w:tr>
      <w:tr w:rsidR="00076929" w:rsidRPr="00076929" w14:paraId="6003525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D7F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2.41E-97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300E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0.884002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7028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AFA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6DBB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4.83E-94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59E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317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LCP1</w:t>
            </w:r>
          </w:p>
        </w:tc>
      </w:tr>
      <w:tr w:rsidR="00076929" w:rsidRPr="00076929" w14:paraId="0F0CFE5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783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1.43E-96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DBE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1.139601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370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33ED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0.167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76C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2.87E-93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AFF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AAB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FCRL6</w:t>
            </w:r>
          </w:p>
        </w:tc>
      </w:tr>
      <w:tr w:rsidR="00076929" w:rsidRPr="00076929" w14:paraId="04A1845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B4A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3.07E-95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9BC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0.852234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CA3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13F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0.411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EA9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6.13E-92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2ECF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A426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LYAR</w:t>
            </w:r>
          </w:p>
        </w:tc>
      </w:tr>
      <w:tr w:rsidR="00076929" w:rsidRPr="00076929" w14:paraId="00B6600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D6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8.85E-95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244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0.890654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D7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2D6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0.386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2C37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1.77E-91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2B04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1AF7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ANXA2</w:t>
            </w:r>
          </w:p>
        </w:tc>
      </w:tr>
      <w:tr w:rsidR="00076929" w:rsidRPr="00076929" w14:paraId="69957B0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90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1.75E-84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525C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0.711769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275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C616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0.866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2C7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3.50E-81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B8A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E34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UBB</w:t>
            </w:r>
          </w:p>
        </w:tc>
      </w:tr>
      <w:tr w:rsidR="00076929" w:rsidRPr="00076929" w14:paraId="6875AF9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E948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1.89E-84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449E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0.981914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9E8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78E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0.313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452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3.78E-81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7212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0CB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CYTOR</w:t>
            </w:r>
          </w:p>
        </w:tc>
      </w:tr>
      <w:tr w:rsidR="00076929" w:rsidRPr="00076929" w14:paraId="705A7F9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EE4A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1.99E-81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7244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1.426337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6FF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0.531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65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C0B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3.98E-78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80D3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E3A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TYROBP</w:t>
            </w:r>
          </w:p>
        </w:tc>
      </w:tr>
      <w:tr w:rsidR="00076929" w:rsidRPr="00076929" w14:paraId="763BD50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DC2D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1.64E-80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9474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1.001522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D14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C2E8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2423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3.27E-77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23C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C9E2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CD8A</w:t>
            </w:r>
          </w:p>
        </w:tc>
      </w:tr>
      <w:tr w:rsidR="00076929" w:rsidRPr="00076929" w14:paraId="4F5DF1B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80A0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1.48E-76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163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0.799679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12E7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F7A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6A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2.96E-73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064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8D7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RHOC</w:t>
            </w:r>
          </w:p>
        </w:tc>
      </w:tr>
      <w:tr w:rsidR="00076929" w:rsidRPr="00076929" w14:paraId="36FAB3A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9B8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3.20E-73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E68E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0.587146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3E1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0.969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89F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CBC9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6.40E-70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25E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E7F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OAZ1</w:t>
            </w:r>
          </w:p>
        </w:tc>
      </w:tr>
      <w:tr w:rsidR="00076929" w:rsidRPr="00076929" w14:paraId="7D255DE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B5EC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5.38E-71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6A0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1.112845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CD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140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ED12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1.08E-67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A3D4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8A1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CEP78</w:t>
            </w:r>
          </w:p>
        </w:tc>
      </w:tr>
      <w:tr w:rsidR="00076929" w:rsidRPr="00076929" w14:paraId="2840954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C82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5.42E-69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D347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0.857469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8B1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212D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133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1.08E-65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709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C56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GSTP1</w:t>
            </w:r>
          </w:p>
        </w:tc>
      </w:tr>
      <w:tr w:rsidR="00076929" w:rsidRPr="00076929" w14:paraId="070D3F5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BA4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2.97E-67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13C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0.622905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408F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E59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D29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5.95E-64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7A3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D72E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GAPDH</w:t>
            </w:r>
          </w:p>
        </w:tc>
      </w:tr>
      <w:tr w:rsidR="00076929" w:rsidRPr="00076929" w14:paraId="46668C8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D08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4.02E-64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BD8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0.827956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F93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F26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F69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8.04E-61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0B7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DEA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XIST</w:t>
            </w:r>
          </w:p>
        </w:tc>
      </w:tr>
      <w:tr w:rsidR="00076929" w:rsidRPr="00076929" w14:paraId="543CDC0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F08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5.75E-62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3A3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0.814993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7C5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BA5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0.284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EDBD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1.15E-58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D74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5DE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MYBL1</w:t>
            </w:r>
          </w:p>
        </w:tc>
      </w:tr>
      <w:tr w:rsidR="00076929" w:rsidRPr="00076929" w14:paraId="4C75EF5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18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1.43E-61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ACA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0.939629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1338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25FA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0.302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E6C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2.85E-58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3B6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2B3B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MYO1F</w:t>
            </w:r>
          </w:p>
        </w:tc>
      </w:tr>
      <w:tr w:rsidR="00076929" w:rsidRPr="00076929" w14:paraId="0D1C4C0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BCD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1.44E-58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13E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0.912432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3249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486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0.435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9CDA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2.88E-55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3033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E36E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LGALS1</w:t>
            </w:r>
          </w:p>
        </w:tc>
      </w:tr>
      <w:tr w:rsidR="00076929" w:rsidRPr="00076929" w14:paraId="1542ABA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614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lastRenderedPageBreak/>
              <w:t>1.90E-55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5A8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0.786928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D68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62B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017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3.81E-52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286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36F5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HLA-DPA1</w:t>
            </w:r>
          </w:p>
        </w:tc>
      </w:tr>
      <w:tr w:rsidR="00076929" w:rsidRPr="00076929" w14:paraId="7ED3C08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0F49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4.35E-53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68E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0.593837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244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906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0.532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0D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8.70E-50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DB5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D52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CD74</w:t>
            </w:r>
          </w:p>
        </w:tc>
      </w:tr>
      <w:tr w:rsidR="00076929" w:rsidRPr="00076929" w14:paraId="011DDCC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59E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1.41E-52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AEE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0.73867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77FF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5DFB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F19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2.83E-49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97E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4A4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PRELID1</w:t>
            </w:r>
          </w:p>
        </w:tc>
      </w:tr>
      <w:tr w:rsidR="00076929" w:rsidRPr="00076929" w14:paraId="0B742E2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038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2.55E-52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027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0.589811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E8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40E2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08C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5.09E-49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107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777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AHNAK</w:t>
            </w:r>
          </w:p>
        </w:tc>
      </w:tr>
      <w:tr w:rsidR="00076929" w:rsidRPr="00076929" w14:paraId="7270664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70A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1.79E-48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A9D9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0.663622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A64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076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0.534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AE9E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3.58E-45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CCD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203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CD8B</w:t>
            </w:r>
          </w:p>
        </w:tc>
      </w:tr>
      <w:tr w:rsidR="00076929" w:rsidRPr="00076929" w14:paraId="5256B5E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97F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6.97E-44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BC2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0.653205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848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81C4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0F0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1.39E-40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B1D9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97A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KLRB1</w:t>
            </w:r>
          </w:p>
        </w:tc>
      </w:tr>
      <w:tr w:rsidR="00076929" w:rsidRPr="00076929" w14:paraId="071D518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CBB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1.35E-38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C1E8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0.722138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C7AC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450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75A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2.69E-35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7C2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221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ID2</w:t>
            </w:r>
          </w:p>
        </w:tc>
      </w:tr>
      <w:tr w:rsidR="00076929" w:rsidRPr="00076929" w14:paraId="373E225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6FF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1.32E-35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D8BB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0.681488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857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748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4350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2.64E-32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B49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F26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CALR</w:t>
            </w:r>
          </w:p>
        </w:tc>
      </w:tr>
      <w:tr w:rsidR="00076929" w:rsidRPr="00076929" w14:paraId="78A422D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99E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3.49E-35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0A6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0.651084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FE1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943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0.441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AD0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6.97E-32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E6A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811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IRF1</w:t>
            </w:r>
          </w:p>
        </w:tc>
      </w:tr>
      <w:tr w:rsidR="00076929" w:rsidRPr="00076929" w14:paraId="6939A67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8DFF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2.23E-31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663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0.735828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2BF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4967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C98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4.45E-28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7552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CD8_memory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CD8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NCR3</w:t>
            </w:r>
          </w:p>
        </w:tc>
      </w:tr>
      <w:tr w:rsidR="00076929" w:rsidRPr="00076929" w14:paraId="6AE2606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E47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1.45E-143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DDD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1.880401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D86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AF1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0B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2.89E-140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985C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D3BF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GZMK</w:t>
            </w:r>
          </w:p>
        </w:tc>
      </w:tr>
      <w:tr w:rsidR="00076929" w:rsidRPr="00076929" w14:paraId="243A6B9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A0C7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1.64E-104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129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0.811453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B00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8EAB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0.838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162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3.27E-101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B69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675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S100A4</w:t>
            </w:r>
          </w:p>
        </w:tc>
      </w:tr>
      <w:tr w:rsidR="00076929" w:rsidRPr="00076929" w14:paraId="7962509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D44A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3.48E-98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0D17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2.455468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2DE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AE6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0.323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359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6.97E-95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37C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6972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KLRB1</w:t>
            </w:r>
          </w:p>
        </w:tc>
      </w:tr>
      <w:tr w:rsidR="00076929" w:rsidRPr="00076929" w14:paraId="3A2EFF2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C5D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3.85E-93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8541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0.735064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3DD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FC6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0.932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19A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7.70E-90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809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5DE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IL32</w:t>
            </w:r>
          </w:p>
        </w:tc>
      </w:tr>
      <w:tr w:rsidR="00076929" w:rsidRPr="00076929" w14:paraId="697FC0F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FCF3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1.23E-84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D637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0.734656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DE16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D6BD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0.397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B44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2.46E-81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146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BDD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GZMA</w:t>
            </w:r>
          </w:p>
        </w:tc>
      </w:tr>
      <w:tr w:rsidR="00076929" w:rsidRPr="00076929" w14:paraId="7648365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99D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1.27E-66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2162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1.039439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028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699C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A78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2.54E-63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F63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3B2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NCR3</w:t>
            </w:r>
          </w:p>
        </w:tc>
      </w:tr>
      <w:tr w:rsidR="00076929" w:rsidRPr="00076929" w14:paraId="3E6D289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9CC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3.36E-63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CED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0.680487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CEF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0.565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E11D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0.285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90C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6.72E-60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FB47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B7E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IKZF2</w:t>
            </w:r>
          </w:p>
        </w:tc>
      </w:tr>
      <w:tr w:rsidR="00076929" w:rsidRPr="00076929" w14:paraId="5ECE88C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B6B1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7.20E-61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642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0.948039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466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8A36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72E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1.44E-57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28CA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B5A2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KLRG1</w:t>
            </w:r>
          </w:p>
        </w:tc>
      </w:tr>
      <w:tr w:rsidR="00076929" w:rsidRPr="00076929" w14:paraId="5D5E824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D2E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2.42E-57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1A4C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0.949211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933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DD48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0.414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55E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4.84E-54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2F85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E88B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LYAR</w:t>
            </w:r>
          </w:p>
        </w:tc>
      </w:tr>
      <w:tr w:rsidR="00076929" w:rsidRPr="00076929" w14:paraId="5DD472F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D74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4.03E-51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C30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0.710125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47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C1C2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19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8.07E-48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A43C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8280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DUSP1</w:t>
            </w:r>
          </w:p>
        </w:tc>
      </w:tr>
      <w:tr w:rsidR="00076929" w:rsidRPr="00076929" w14:paraId="28420B9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CF6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2.66E-48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CD2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0.62047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0F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F2C3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0F0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5.33E-45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D395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8DA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IER2</w:t>
            </w:r>
          </w:p>
        </w:tc>
      </w:tr>
      <w:tr w:rsidR="00076929" w:rsidRPr="00076929" w14:paraId="3C1DDA2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473B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9.38E-41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A3C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0.610357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FD0C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920D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E651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1.88E-37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94D5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EE7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JUNB</w:t>
            </w:r>
          </w:p>
        </w:tc>
      </w:tr>
      <w:tr w:rsidR="00076929" w:rsidRPr="00076929" w14:paraId="12A79EE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676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7.74E-40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4F5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0.636532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BA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876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243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1.55E-36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AC8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4AC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TIGIT</w:t>
            </w:r>
          </w:p>
        </w:tc>
      </w:tr>
      <w:tr w:rsidR="00076929" w:rsidRPr="00076929" w14:paraId="6272EA8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863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1.53E-28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CE71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0.598673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BFA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791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0.566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20D8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3.06E-25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AC2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Treg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2A2F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JUN</w:t>
            </w:r>
          </w:p>
        </w:tc>
      </w:tr>
      <w:tr w:rsidR="00076929" w:rsidRPr="00076929" w14:paraId="21FE10A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D5C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3.22E-54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BE2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1.989639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EB6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0.915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DDA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3417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6.43E-51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24EB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757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NEAT1</w:t>
            </w:r>
          </w:p>
        </w:tc>
      </w:tr>
      <w:tr w:rsidR="00076929" w:rsidRPr="00076929" w14:paraId="4BAC127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8A6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2.75E-35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44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0.691116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F6F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4BC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0.212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2BD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5.50E-32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D94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A61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SLAMF7</w:t>
            </w:r>
          </w:p>
        </w:tc>
      </w:tr>
      <w:tr w:rsidR="00076929" w:rsidRPr="00076929" w14:paraId="36DFA76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D24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1.68E-30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B6AA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0.65805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7240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92C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0.313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E62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3.35E-27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6F0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0671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ENSG00000274422</w:t>
            </w:r>
          </w:p>
        </w:tc>
      </w:tr>
      <w:tr w:rsidR="00076929" w:rsidRPr="00076929" w14:paraId="5D25834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5462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2.23E-30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063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1.134996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AC4C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C79A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210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4.46E-27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42B8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1BE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ANKRD28</w:t>
            </w:r>
          </w:p>
        </w:tc>
      </w:tr>
      <w:tr w:rsidR="00076929" w:rsidRPr="00076929" w14:paraId="0E63442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C39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4.04E-29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287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1.737994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CCC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4E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0.212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88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8.08E-26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3AA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CB33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IGHG2</w:t>
            </w:r>
          </w:p>
        </w:tc>
      </w:tr>
      <w:tr w:rsidR="00076929" w:rsidRPr="00076929" w14:paraId="6A6E50A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B695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2.36E-27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4CCC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1.085546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B60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176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148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4.71E-24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47E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DEE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TP53INP1</w:t>
            </w:r>
          </w:p>
        </w:tc>
      </w:tr>
      <w:tr w:rsidR="00076929" w:rsidRPr="00076929" w14:paraId="3B3EAC2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355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3.94E-24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FFF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3.191704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21A1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E3A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0.374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F6F1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7.87E-21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391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231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IGHA2</w:t>
            </w:r>
          </w:p>
        </w:tc>
      </w:tr>
      <w:tr w:rsidR="00076929" w:rsidRPr="00076929" w14:paraId="517641A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F633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9.08E-23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B89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1.251975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ED4D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219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0.313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0FC7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1.82E-19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542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FEE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RNF149</w:t>
            </w:r>
          </w:p>
        </w:tc>
      </w:tr>
      <w:tr w:rsidR="00076929" w:rsidRPr="00076929" w14:paraId="0907CE8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2636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2.77E-20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BA92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0.677932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41A8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96D4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03C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5.53E-17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4DD3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140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SLC2A3</w:t>
            </w:r>
          </w:p>
        </w:tc>
      </w:tr>
      <w:tr w:rsidR="00076929" w:rsidRPr="00076929" w14:paraId="6D1D97E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AA1D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2.17E-18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0FD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4.907175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86E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EC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ABE7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4.35E-15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88E7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C1B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IGHA1</w:t>
            </w:r>
          </w:p>
        </w:tc>
      </w:tr>
      <w:tr w:rsidR="00076929" w:rsidRPr="00076929" w14:paraId="1D93911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9F7A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5.00E-17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F718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1.214792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22A8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6F7A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98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9.99E-14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47A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D12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AHNAK</w:t>
            </w:r>
          </w:p>
        </w:tc>
      </w:tr>
      <w:tr w:rsidR="00076929" w:rsidRPr="00076929" w14:paraId="282D358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398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4.69E-13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CFA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4.77898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30AD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C2E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BDCC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9.38E-10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957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A6A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IGLC2</w:t>
            </w:r>
          </w:p>
        </w:tc>
      </w:tr>
      <w:tr w:rsidR="00076929" w:rsidRPr="00076929" w14:paraId="370A1F7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A7D0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2.69E-12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BC70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2.046818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C5B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1CE3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AC5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5.39E-09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13F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CC5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XIST</w:t>
            </w:r>
          </w:p>
        </w:tc>
      </w:tr>
      <w:tr w:rsidR="00076929" w:rsidRPr="00076929" w14:paraId="1838BAC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ACC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4.85E-12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ABE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0.930955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AE8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BF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88C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9.70E-09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7FC6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B1D1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PARP14</w:t>
            </w:r>
          </w:p>
        </w:tc>
      </w:tr>
      <w:tr w:rsidR="00076929" w:rsidRPr="00076929" w14:paraId="0C9C7D5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249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3.03E-11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23C1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4.041246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962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2D2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0.456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D5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6.07E-08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334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32EE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JCHAIN</w:t>
            </w:r>
          </w:p>
        </w:tc>
      </w:tr>
      <w:tr w:rsidR="00076929" w:rsidRPr="00076929" w14:paraId="082825C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1A0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3.76E-07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203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1.333451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6C05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E763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A124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0.000751688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99D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C73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ENSG00000289474</w:t>
            </w:r>
          </w:p>
        </w:tc>
      </w:tr>
      <w:tr w:rsidR="00076929" w:rsidRPr="00076929" w14:paraId="5C14854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2D5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4.03E-07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10D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0.586936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E47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D46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0.388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A8A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0.000806924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90E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924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KCNQ1OT1</w:t>
            </w:r>
          </w:p>
        </w:tc>
      </w:tr>
      <w:tr w:rsidR="00076929" w:rsidRPr="00076929" w14:paraId="3A704AF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4DC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4.58E-06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8CCF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0.890231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F02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F80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0.473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22C4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0.009152084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9B1E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CC6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MCL1</w:t>
            </w:r>
          </w:p>
        </w:tc>
      </w:tr>
      <w:tr w:rsidR="00076929" w:rsidRPr="00076929" w14:paraId="44DDC75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740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0.00013634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8981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0.916868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CEB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D488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43B2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0.272677201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5EC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5B0D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SAMHD1</w:t>
            </w:r>
          </w:p>
        </w:tc>
      </w:tr>
      <w:tr w:rsidR="00076929" w:rsidRPr="00076929" w14:paraId="21F687E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97B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0.0001716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476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0.580525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56C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60B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0.478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194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0.34319925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FBFF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344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SPCS3</w:t>
            </w:r>
          </w:p>
        </w:tc>
      </w:tr>
      <w:tr w:rsidR="00076929" w:rsidRPr="00076929" w14:paraId="4B65F7E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337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0.00085126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2D3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0.755574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CB6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178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0.654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DD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BC01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4394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HSP90B1</w:t>
            </w:r>
          </w:p>
        </w:tc>
      </w:tr>
      <w:tr w:rsidR="00076929" w:rsidRPr="00076929" w14:paraId="2FDB8AD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A7E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0.00112821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D9DC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0.643611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29C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F41A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0.431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6E65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F20F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CD4_naive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BEF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TUBB4B</w:t>
            </w:r>
          </w:p>
        </w:tc>
      </w:tr>
      <w:tr w:rsidR="00076929" w:rsidRPr="00076929" w14:paraId="25C596A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9092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4.18E-74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0205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3.810378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56BE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E6B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0.177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09B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8.35E-71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57D3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232D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CAVIN2</w:t>
            </w:r>
          </w:p>
        </w:tc>
      </w:tr>
      <w:tr w:rsidR="00076929" w:rsidRPr="00076929" w14:paraId="7E3EB4C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287F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1.69E-65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317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2.2146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1DC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691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0.046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ABB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3.39E-62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D7DE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C82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SPARC</w:t>
            </w:r>
          </w:p>
        </w:tc>
      </w:tr>
      <w:tr w:rsidR="00076929" w:rsidRPr="00076929" w14:paraId="5000536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8D9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lastRenderedPageBreak/>
              <w:t>3.99E-63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A19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4.101429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9E6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0.801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F99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0.258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C85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7.97E-60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4356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C0C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NRGN</w:t>
            </w:r>
          </w:p>
        </w:tc>
      </w:tr>
      <w:tr w:rsidR="00076929" w:rsidRPr="00076929" w14:paraId="679D3CA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C90B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5.37E-49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0DA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5.454643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855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A4B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0.215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2C95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1.07E-45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849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A19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PPBP</w:t>
            </w:r>
          </w:p>
        </w:tc>
      </w:tr>
      <w:tr w:rsidR="00076929" w:rsidRPr="00076929" w14:paraId="028613D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7C2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7.76E-46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02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3.543536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27F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4C0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0.105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A6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1.55E-42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9571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6D0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TUBB1</w:t>
            </w:r>
          </w:p>
        </w:tc>
      </w:tr>
      <w:tr w:rsidR="00076929" w:rsidRPr="00076929" w14:paraId="381AC7E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4BDD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8.26E-30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59B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2.32627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CCA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D57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162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1.65E-26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E38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FBA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CLU</w:t>
            </w:r>
          </w:p>
        </w:tc>
      </w:tr>
      <w:tr w:rsidR="00076929" w:rsidRPr="00076929" w14:paraId="6A19BB4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2BB8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8.38E-30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447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2.292837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C97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E0F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57B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1.68E-26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9E88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85D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TAGLN2</w:t>
            </w:r>
          </w:p>
        </w:tc>
      </w:tr>
      <w:tr w:rsidR="00076929" w:rsidRPr="00076929" w14:paraId="5ACCEBE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910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2.99E-29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2F9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3.27463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F149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88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C85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5.99E-26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C87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F69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H2AC6</w:t>
            </w:r>
          </w:p>
        </w:tc>
      </w:tr>
      <w:tr w:rsidR="00076929" w:rsidRPr="00076929" w14:paraId="01A5B8C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1D53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3.89E-29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DFEA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1.779855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EBAF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84B7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0.972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AA2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7.77E-26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FF5A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DC7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FTH1</w:t>
            </w:r>
          </w:p>
        </w:tc>
      </w:tr>
      <w:tr w:rsidR="00076929" w:rsidRPr="00076929" w14:paraId="6D68FBE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D9C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1.63E-28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6A3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3.926057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3A1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44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0.162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EBC7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3.25E-25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E9A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177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GNG11</w:t>
            </w:r>
          </w:p>
        </w:tc>
      </w:tr>
      <w:tr w:rsidR="00076929" w:rsidRPr="00076929" w14:paraId="686AEAF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B88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1.64E-25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C2D4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1.303766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C2D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CF8A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0.917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C78F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3.29E-22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52B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969C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HMGB1</w:t>
            </w:r>
          </w:p>
        </w:tc>
      </w:tr>
      <w:tr w:rsidR="00076929" w:rsidRPr="00076929" w14:paraId="0DA6B815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4644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2.32E-23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92A7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2.549833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E725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4BE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0.364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A8F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4.65E-20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19F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294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NCOA4</w:t>
            </w:r>
          </w:p>
        </w:tc>
      </w:tr>
      <w:tr w:rsidR="00076929" w:rsidRPr="00076929" w14:paraId="243F110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0C52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7.31E-23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987D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1.698068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64C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BF7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39A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1.46E-19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C9E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6D4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OAZ1</w:t>
            </w:r>
          </w:p>
        </w:tc>
      </w:tr>
      <w:tr w:rsidR="00076929" w:rsidRPr="00076929" w14:paraId="3C31C75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803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4.81E-21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FE64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3.358842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BD8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1DE4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470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9.62E-18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928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3D5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GPX1</w:t>
            </w:r>
          </w:p>
        </w:tc>
      </w:tr>
      <w:tr w:rsidR="00076929" w:rsidRPr="00076929" w14:paraId="693A947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FA5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4.04E-19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1D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1.521606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AEE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AB8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0.403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3AC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8.08E-16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0D0F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A40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TPM4</w:t>
            </w:r>
          </w:p>
        </w:tc>
      </w:tr>
      <w:tr w:rsidR="00076929" w:rsidRPr="00076929" w14:paraId="7B6ECDB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264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9.29E-18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EEFC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2.442065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361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6B1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0.366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E2D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1.86E-14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7D19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86A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LIMS1</w:t>
            </w:r>
          </w:p>
        </w:tc>
      </w:tr>
      <w:tr w:rsidR="00076929" w:rsidRPr="00076929" w14:paraId="77657C0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3C0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3.23E-17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A611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1.341673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7DB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8ED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E05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6.46E-14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3F3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8B8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CCL5</w:t>
            </w:r>
          </w:p>
        </w:tc>
      </w:tr>
      <w:tr w:rsidR="00076929" w:rsidRPr="00076929" w14:paraId="7CD95F6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3462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6.10E-17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5F49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1.471014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43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455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0.288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816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1.22E-13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477D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5B0B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GZMB</w:t>
            </w:r>
          </w:p>
        </w:tc>
      </w:tr>
      <w:tr w:rsidR="00076929" w:rsidRPr="00076929" w14:paraId="260287A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CF29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7.96E-17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3697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0.949117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2CA1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E7FA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350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1.59E-13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F9A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9FC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ACTB</w:t>
            </w:r>
          </w:p>
        </w:tc>
      </w:tr>
      <w:tr w:rsidR="00076929" w:rsidRPr="00076929" w14:paraId="1A2923E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58D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1.48E-16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8F3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1.20497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EE6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7CF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B513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2.95E-13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6C4D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AC94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TRDC</w:t>
            </w:r>
          </w:p>
        </w:tc>
      </w:tr>
      <w:tr w:rsidR="00076929" w:rsidRPr="00076929" w14:paraId="6847A96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3C3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4.45E-15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CDCC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3.468534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E8D1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95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0.165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4BB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8.91E-12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965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EEF1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RGS18</w:t>
            </w:r>
          </w:p>
        </w:tc>
      </w:tr>
      <w:tr w:rsidR="00076929" w:rsidRPr="00076929" w14:paraId="00FDBBD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C043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8.88E-15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B1D6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0.773542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EDA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105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0.327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8C0A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1.78E-11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4911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6DA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CYTOR</w:t>
            </w:r>
          </w:p>
        </w:tc>
      </w:tr>
      <w:tr w:rsidR="00076929" w:rsidRPr="00076929" w14:paraId="559B4E1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E93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1.03E-14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C04A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0.715807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C457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C12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0.236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3C2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2.05E-11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74F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3A2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STXBP2</w:t>
            </w:r>
          </w:p>
        </w:tc>
      </w:tr>
      <w:tr w:rsidR="00076929" w:rsidRPr="00076929" w14:paraId="49E7D3E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DDF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1.09E-13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DC8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1.115222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807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0.669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FF3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0.379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841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2.17E-10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595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AA9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PLEK</w:t>
            </w:r>
          </w:p>
        </w:tc>
      </w:tr>
      <w:tr w:rsidR="00076929" w:rsidRPr="00076929" w14:paraId="37DB946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055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9.69E-13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F55F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0.589718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2B44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30A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0.382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46F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1.94E-09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54D5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434D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CTSD</w:t>
            </w:r>
          </w:p>
        </w:tc>
      </w:tr>
      <w:tr w:rsidR="00076929" w:rsidRPr="00076929" w14:paraId="3924B2D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87EF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1.42E-12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BC43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1.755849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4316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FCC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0.215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5F9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2.83E-09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61E0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A75C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PDLIM1</w:t>
            </w:r>
          </w:p>
        </w:tc>
      </w:tr>
      <w:tr w:rsidR="00076929" w:rsidRPr="00076929" w14:paraId="3B19E0C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161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1.56E-12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090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0.897221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625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DB4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0.418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2E2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3.13E-09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1147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FCB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GZMA</w:t>
            </w:r>
          </w:p>
        </w:tc>
      </w:tr>
      <w:tr w:rsidR="00076929" w:rsidRPr="00076929" w14:paraId="0FD4A53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066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2.22E-12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C0C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2.409391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D1C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B07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0.236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A76C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4.45E-09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869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3385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MAP3K7CL</w:t>
            </w:r>
          </w:p>
        </w:tc>
      </w:tr>
      <w:tr w:rsidR="00076929" w:rsidRPr="00076929" w14:paraId="765B8E7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2F96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7.36E-12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0C9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1.305678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4E4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EDE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0.315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B22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1.47E-08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780B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0E4F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CCL4</w:t>
            </w:r>
          </w:p>
        </w:tc>
      </w:tr>
      <w:tr w:rsidR="00076929" w:rsidRPr="00076929" w14:paraId="3F3504D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962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1.37E-11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C95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0.811354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7F9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50A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85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2.73E-08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BEC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9D10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CLIC3</w:t>
            </w:r>
          </w:p>
        </w:tc>
      </w:tr>
      <w:tr w:rsidR="00076929" w:rsidRPr="00076929" w14:paraId="0B64352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52E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1.95E-11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EA1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0.810078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67EB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7984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DFC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3.90E-08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0A9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3F1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SRGN</w:t>
            </w:r>
          </w:p>
        </w:tc>
      </w:tr>
      <w:tr w:rsidR="00076929" w:rsidRPr="00076929" w14:paraId="7241D01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79EB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2.25E-11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96E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1.732836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97C7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168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50F3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4.50E-08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5601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4F5A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FCER1G</w:t>
            </w:r>
          </w:p>
        </w:tc>
      </w:tr>
      <w:tr w:rsidR="00076929" w:rsidRPr="00076929" w14:paraId="24E3E3C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86E2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6.44E-11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99F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2.398062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0787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327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F8D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1.29E-07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487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D0C0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MMD</w:t>
            </w:r>
          </w:p>
        </w:tc>
      </w:tr>
      <w:tr w:rsidR="00076929" w:rsidRPr="00076929" w14:paraId="1BC1698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624C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2.31E-10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DDE2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1.849584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1562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35FB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C2D9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4.62E-07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336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A99F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PGRMC1</w:t>
            </w:r>
          </w:p>
        </w:tc>
      </w:tr>
      <w:tr w:rsidR="00076929" w:rsidRPr="00076929" w14:paraId="3057BE8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4C8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2.44E-10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FE7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0.711116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73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E6AA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0.235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4D3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4.87E-07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58BA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A65F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CX3CR1</w:t>
            </w:r>
          </w:p>
        </w:tc>
      </w:tr>
      <w:tr w:rsidR="00076929" w:rsidRPr="00076929" w14:paraId="33BD600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1C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3.26E-10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E65E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1.452551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91B1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089E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0.369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799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6.53E-07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C72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5A6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SOD2</w:t>
            </w:r>
          </w:p>
        </w:tc>
      </w:tr>
      <w:tr w:rsidR="00076929" w:rsidRPr="00076929" w14:paraId="0D2AA85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A16B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4.62E-10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E4A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2.721494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149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9B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0.274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9069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9.23E-07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C96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487C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TSC22D1</w:t>
            </w:r>
          </w:p>
        </w:tc>
      </w:tr>
      <w:tr w:rsidR="00076929" w:rsidRPr="00076929" w14:paraId="1EDA81D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864E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4.89E-10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2AE5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1.333119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AFC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E38A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0.352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072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9.79E-07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4419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90F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ASAH1</w:t>
            </w:r>
          </w:p>
        </w:tc>
      </w:tr>
      <w:tr w:rsidR="00076929" w:rsidRPr="00076929" w14:paraId="01B477C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4DA3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7.89E-10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758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1.484595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A39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BB30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62E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1.58E-06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2894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E2E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TUBB</w:t>
            </w:r>
          </w:p>
        </w:tc>
      </w:tr>
      <w:tr w:rsidR="00076929" w:rsidRPr="00076929" w14:paraId="39CF239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D7C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9.36E-10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B5A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1.392402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D0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B6D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FFF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1.87E-06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47B6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01B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NAP1L1</w:t>
            </w:r>
          </w:p>
        </w:tc>
      </w:tr>
      <w:tr w:rsidR="00076929" w:rsidRPr="00076929" w14:paraId="458F70E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75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1.80E-09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8771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2.318957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D75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DEA5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4CFB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3.61E-06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A3B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4D7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STMN1</w:t>
            </w:r>
          </w:p>
        </w:tc>
      </w:tr>
      <w:tr w:rsidR="00076929" w:rsidRPr="00076929" w14:paraId="3DC690B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489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4.02E-09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D04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0.726232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2FC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0.684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96A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591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8.04E-06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561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A8E6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C12orf75</w:t>
            </w:r>
          </w:p>
        </w:tc>
      </w:tr>
      <w:tr w:rsidR="00076929" w:rsidRPr="00076929" w14:paraId="331B7E3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9866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5.52E-09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60EC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1.208328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080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B4B5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FF9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1.10E-05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6E37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65B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SAT1</w:t>
            </w:r>
          </w:p>
        </w:tc>
      </w:tr>
      <w:tr w:rsidR="00076929" w:rsidRPr="00076929" w14:paraId="5474AFC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4EDC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7.93E-09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B15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0.621619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771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0D70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66AE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1.59E-05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F282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630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IL2RB</w:t>
            </w:r>
          </w:p>
        </w:tc>
      </w:tr>
      <w:tr w:rsidR="00076929" w:rsidRPr="00076929" w14:paraId="6E802D5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39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9.14E-09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3D16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1.743671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530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21F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0.335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B6B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1.83E-05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9343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029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VCL</w:t>
            </w:r>
          </w:p>
        </w:tc>
      </w:tr>
      <w:tr w:rsidR="00076929" w:rsidRPr="00076929" w14:paraId="4C7EED5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88E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1.04E-08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690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1.554592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FA3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3DE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0.242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1DE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2.09E-05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25F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DCA1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TYROBP</w:t>
            </w:r>
          </w:p>
        </w:tc>
      </w:tr>
      <w:tr w:rsidR="00076929" w:rsidRPr="00076929" w14:paraId="2728E49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B8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1.12E-08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2EDF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0.82176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CD8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BD7A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0.286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D234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2.24E-05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FD76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63A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FGFBP2</w:t>
            </w:r>
          </w:p>
        </w:tc>
      </w:tr>
      <w:tr w:rsidR="00076929" w:rsidRPr="00076929" w14:paraId="18D4FFC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64B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1.13E-08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D16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0.59482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C81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C17F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0.313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CFE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2.26E-05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857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4CC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ATP6V0D1</w:t>
            </w:r>
          </w:p>
        </w:tc>
      </w:tr>
      <w:tr w:rsidR="00076929" w:rsidRPr="00076929" w14:paraId="1BA6F44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750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2.10E-08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1B9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1.540204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153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DDD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0.303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482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4.21E-05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6E2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130B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DAPP1</w:t>
            </w:r>
          </w:p>
        </w:tc>
      </w:tr>
      <w:tr w:rsidR="00076929" w:rsidRPr="00076929" w14:paraId="06F5D02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6E8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lastRenderedPageBreak/>
              <w:t>2.32E-08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50D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0.81036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F2E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E3E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0.314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FFA6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4.65E-05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69FE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5FB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SMC4</w:t>
            </w:r>
          </w:p>
        </w:tc>
      </w:tr>
      <w:tr w:rsidR="00076929" w:rsidRPr="00076929" w14:paraId="1C5983C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DAC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2.39E-08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930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1.065415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E418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E31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0.399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61B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4.78E-05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6F1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2956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PLEKHO1</w:t>
            </w:r>
          </w:p>
        </w:tc>
      </w:tr>
      <w:tr w:rsidR="00076929" w:rsidRPr="00076929" w14:paraId="3F481DD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457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6.03E-08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25D0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0.793212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2F2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D18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8DFE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0.000120619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22D9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B7B5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ITGB1</w:t>
            </w:r>
          </w:p>
        </w:tc>
      </w:tr>
      <w:tr w:rsidR="00076929" w:rsidRPr="00076929" w14:paraId="49C8682D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C808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1.53E-07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0F0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1.789865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8E0F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B861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0.384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5E9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0.000306991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F49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0D7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GNLY</w:t>
            </w:r>
          </w:p>
        </w:tc>
      </w:tr>
      <w:tr w:rsidR="00076929" w:rsidRPr="00076929" w14:paraId="38D890B9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522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2.00E-07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5B4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0.699816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290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0.757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069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D3E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0.000400474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61F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100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GSTP1</w:t>
            </w:r>
          </w:p>
        </w:tc>
      </w:tr>
      <w:tr w:rsidR="00076929" w:rsidRPr="00076929" w14:paraId="45ED4FC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4E66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2.88E-07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86F3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0.804593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F4A6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5241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0.513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1AE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0.000575903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06DA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AA58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SERPINB1</w:t>
            </w:r>
          </w:p>
        </w:tc>
      </w:tr>
      <w:tr w:rsidR="00076929" w:rsidRPr="00076929" w14:paraId="24713C3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9C14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3.15E-07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DD8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0.686785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D0F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8C0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0.961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10F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0.000629553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539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26D1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ACTG1</w:t>
            </w:r>
          </w:p>
        </w:tc>
      </w:tr>
      <w:tr w:rsidR="00076929" w:rsidRPr="00076929" w14:paraId="7683344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F0D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8.15E-07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7EA7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0.933897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6FB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D41F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0.844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2D5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0.001630911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902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82A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GAPDH</w:t>
            </w:r>
          </w:p>
        </w:tc>
      </w:tr>
      <w:tr w:rsidR="00076929" w:rsidRPr="00076929" w14:paraId="633D56A1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6C5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1.20E-06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3D0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0.802384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170E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565C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0.289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2F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0.002403108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47E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438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ZEB2</w:t>
            </w:r>
          </w:p>
        </w:tc>
      </w:tr>
      <w:tr w:rsidR="00076929" w:rsidRPr="00076929" w14:paraId="5A8BA22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1599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1.59E-06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706C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1.942445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724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0F4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9F1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0.003180913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D53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0D0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TUBA1B</w:t>
            </w:r>
          </w:p>
        </w:tc>
      </w:tr>
      <w:tr w:rsidR="00076929" w:rsidRPr="00076929" w14:paraId="691A517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9F7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1.97E-06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B58C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0.978782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800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FC5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264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0.003948011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EFE9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5C7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DUT</w:t>
            </w:r>
          </w:p>
        </w:tc>
      </w:tr>
      <w:tr w:rsidR="00076929" w:rsidRPr="00076929" w14:paraId="3D02ABF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355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5.94E-06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E64A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0.601117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7462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B6C4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FAB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0.011873147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3D2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35A0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UBB</w:t>
            </w:r>
          </w:p>
        </w:tc>
      </w:tr>
      <w:tr w:rsidR="00076929" w:rsidRPr="00076929" w14:paraId="035DD67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1D9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7.64E-06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E5A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0.80488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00F4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0.676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763D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0.507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F419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0.015288626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541E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569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TALDO1</w:t>
            </w:r>
          </w:p>
        </w:tc>
      </w:tr>
      <w:tr w:rsidR="00076929" w:rsidRPr="00076929" w14:paraId="031D9D2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9A91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1.14E-05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95A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1.778841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0CC6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5F5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0.486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A76F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0.022812496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27EB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8AC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HMGB2</w:t>
            </w:r>
          </w:p>
        </w:tc>
      </w:tr>
      <w:tr w:rsidR="00076929" w:rsidRPr="00076929" w14:paraId="4179D7C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FAB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1.55E-05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5F7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1.161496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898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F374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DD7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0.030978058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5C27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9EE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HMGN2</w:t>
            </w:r>
          </w:p>
        </w:tc>
      </w:tr>
      <w:tr w:rsidR="00076929" w:rsidRPr="00076929" w14:paraId="373C35E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7377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1.61E-05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CCF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2.21149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103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AFA8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0.377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91AD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0.032117871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FDE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55A0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NT5C3A</w:t>
            </w:r>
          </w:p>
        </w:tc>
      </w:tr>
      <w:tr w:rsidR="00076929" w:rsidRPr="00076929" w14:paraId="55F1251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E96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1.97E-05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01F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1.053567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44FB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865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0.414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5D1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0.039455279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04E7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FC7C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TIMP1</w:t>
            </w:r>
          </w:p>
        </w:tc>
      </w:tr>
      <w:tr w:rsidR="00076929" w:rsidRPr="00076929" w14:paraId="5365F5D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DBE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3.96E-05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83C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1.123439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29A4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70C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0.436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AFA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0.079292341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D65D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31A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NKG7</w:t>
            </w:r>
          </w:p>
        </w:tc>
      </w:tr>
      <w:tr w:rsidR="00076929" w:rsidRPr="00076929" w14:paraId="11C2CE17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091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7.23E-05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EA7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0.924893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782C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21AE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0.447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431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0.144667705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CEEFF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5DD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LGALS1</w:t>
            </w:r>
          </w:p>
        </w:tc>
      </w:tr>
      <w:tr w:rsidR="00076929" w:rsidRPr="00076929" w14:paraId="782D216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903E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8.39E-05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85E1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0.981384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347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246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0.373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4A3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0.167837109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5F8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6F7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EFHD2</w:t>
            </w:r>
          </w:p>
        </w:tc>
      </w:tr>
      <w:tr w:rsidR="00076929" w:rsidRPr="00076929" w14:paraId="726FBC2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C82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0.00015179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95D4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0.943367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D4AC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0.574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AC58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0.431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7C07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0.303578451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ECC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181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TUBB4B</w:t>
            </w:r>
          </w:p>
        </w:tc>
      </w:tr>
      <w:tr w:rsidR="00076929" w:rsidRPr="00076929" w14:paraId="32BD11B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A65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0.00016116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3BC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0.734916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D623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E9E4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0.402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7EC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0.322313465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CA3B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84A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ANXA2</w:t>
            </w:r>
          </w:p>
        </w:tc>
      </w:tr>
      <w:tr w:rsidR="00076929" w:rsidRPr="00076929" w14:paraId="326F37D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A12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0.00022441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EED3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0.949823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F62F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C37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0.344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A49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0.448828253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D75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7A0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PCNA</w:t>
            </w:r>
          </w:p>
        </w:tc>
      </w:tr>
      <w:tr w:rsidR="00076929" w:rsidRPr="00076929" w14:paraId="3C27A14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D941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0.00023738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E2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0.623291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2F5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152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BA9F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0.474753664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692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0A1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UQCRH</w:t>
            </w:r>
          </w:p>
        </w:tc>
      </w:tr>
      <w:tr w:rsidR="00076929" w:rsidRPr="00076929" w14:paraId="6C2C22AE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D0B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0.00027506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12D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1.058616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1B7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8F6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0.745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D3B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0.550124148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CDC4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B8BB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H2AZ1</w:t>
            </w:r>
          </w:p>
        </w:tc>
      </w:tr>
      <w:tr w:rsidR="00076929" w:rsidRPr="00076929" w14:paraId="481DC7FF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B4B5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0.00550332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5680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0.753401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82E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F824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0.448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E93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7DE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TFH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28B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CTSW</w:t>
            </w:r>
          </w:p>
        </w:tc>
      </w:tr>
      <w:tr w:rsidR="00076929" w:rsidRPr="00076929" w14:paraId="418F0BCC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563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7.60E-78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EF20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2.604924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7D5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66C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2F7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1.52E-74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F18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28C5A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AHSP</w:t>
            </w:r>
          </w:p>
        </w:tc>
      </w:tr>
      <w:tr w:rsidR="00076929" w:rsidRPr="00076929" w14:paraId="70C20F1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664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1.26E-46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85F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2.077473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477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EBDC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3B3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2.52E-43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337C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F606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ALAS2</w:t>
            </w:r>
          </w:p>
        </w:tc>
      </w:tr>
      <w:tr w:rsidR="00076929" w:rsidRPr="00076929" w14:paraId="455ABF8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67C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1.70E-43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4FE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2.019217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22F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0.761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59B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0.084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7B8F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3.39E-40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912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72A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SNCA</w:t>
            </w:r>
          </w:p>
        </w:tc>
      </w:tr>
      <w:tr w:rsidR="00076929" w:rsidRPr="00076929" w14:paraId="2F5F2D3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FEC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1.29E-38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BBC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6.862043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180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DDB5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0.058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97E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2.58E-35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4906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63B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HBA1</w:t>
            </w:r>
          </w:p>
        </w:tc>
      </w:tr>
      <w:tr w:rsidR="00076929" w:rsidRPr="00076929" w14:paraId="6EF70C46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404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1.81E-38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C4DC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7.358842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22C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3C0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0.112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694D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3.62E-35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E474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3F76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HBA2</w:t>
            </w:r>
          </w:p>
        </w:tc>
      </w:tr>
      <w:tr w:rsidR="00076929" w:rsidRPr="00076929" w14:paraId="5BF9282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BBF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2.13E-38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A0CF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9.042775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1A3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655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0.203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3540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4.26E-35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BC06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EEE1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HBB</w:t>
            </w:r>
          </w:p>
        </w:tc>
      </w:tr>
      <w:tr w:rsidR="00076929" w:rsidRPr="00076929" w14:paraId="649BF402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F25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1.11E-30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724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1.839003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B1D7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0.543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ABE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DD44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2.22E-27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57F8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BD6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CA1</w:t>
            </w:r>
          </w:p>
        </w:tc>
      </w:tr>
      <w:tr w:rsidR="00076929" w:rsidRPr="00076929" w14:paraId="0A7308A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E2C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2.48E-21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649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2.227638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406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0.913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A9E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C25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4.96E-18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43E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7C30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SLC25A37</w:t>
            </w:r>
          </w:p>
        </w:tc>
      </w:tr>
      <w:tr w:rsidR="00076929" w:rsidRPr="00076929" w14:paraId="55616BB8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049A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9.04E-12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95F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1.246369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109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9937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82E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1.81E-08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D003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DC9B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YBX3</w:t>
            </w:r>
          </w:p>
        </w:tc>
      </w:tr>
      <w:tr w:rsidR="00076929" w:rsidRPr="00076929" w14:paraId="37AAC8BB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48B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5.49E-09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4F6B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0.810613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A0A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5E5E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0.218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1DAD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1.10E-05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15D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760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TESC</w:t>
            </w:r>
          </w:p>
        </w:tc>
      </w:tr>
      <w:tr w:rsidR="00076929" w:rsidRPr="00076929" w14:paraId="00E953AA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6DD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1.26E-05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F55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0.900955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372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0.913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F2C5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0.87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BBD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0.0251193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9616D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48E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UBB</w:t>
            </w:r>
          </w:p>
        </w:tc>
      </w:tr>
      <w:tr w:rsidR="00076929" w:rsidRPr="00076929" w14:paraId="7687243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50A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0.00031048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59A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0.981028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A2CB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0.717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2F33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85427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0.62096448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1C3B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E8E2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EIF1AY</w:t>
            </w:r>
          </w:p>
        </w:tc>
      </w:tr>
      <w:tr w:rsidR="00076929" w:rsidRPr="00076929" w14:paraId="107A097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D3A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0.00096092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7A15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1.463308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E53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93BD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0.289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023E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D047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FFC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BLVRB</w:t>
            </w:r>
          </w:p>
        </w:tc>
      </w:tr>
      <w:tr w:rsidR="00076929" w:rsidRPr="00076929" w14:paraId="1D1268D4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554C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0.00235729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A1A41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1.275911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FAB2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0.609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7324A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0.231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1207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52EC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F6B5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LGALS3</w:t>
            </w:r>
          </w:p>
        </w:tc>
      </w:tr>
      <w:tr w:rsidR="00076929" w:rsidRPr="00076929" w14:paraId="6FCD7063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5625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0.00584789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AE13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1.167555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C036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D78A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0.383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C93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B99E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A143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BNIP3L</w:t>
            </w:r>
          </w:p>
        </w:tc>
      </w:tr>
      <w:tr w:rsidR="00076929" w:rsidRPr="00076929" w14:paraId="46100550" w14:textId="77777777" w:rsidTr="00076929">
        <w:trPr>
          <w:trHeight w:val="276"/>
        </w:trPr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D7948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0.00744308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2879D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0.642851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5E50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0.696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F974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0.274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C189" w14:textId="77777777" w:rsidR="00076929" w:rsidRPr="00076929" w:rsidRDefault="00076929" w:rsidP="00076929">
            <w:pPr>
              <w:spacing w:before="0" w:after="0"/>
              <w:jc w:val="right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A246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Th2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43AC9" w14:textId="77777777" w:rsidR="00076929" w:rsidRPr="00076929" w:rsidRDefault="00076929" w:rsidP="00076929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076929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MYOM2</w:t>
            </w:r>
          </w:p>
        </w:tc>
      </w:tr>
    </w:tbl>
    <w:p w14:paraId="06B675DA" w14:textId="7B5559DC" w:rsidR="00CF1C7B" w:rsidRDefault="00CF1C7B" w:rsidP="00CF1C7B">
      <w:pPr>
        <w:pStyle w:val="1"/>
        <w:numPr>
          <w:ilvl w:val="0"/>
          <w:numId w:val="0"/>
        </w:numPr>
        <w:ind w:left="567" w:hanging="567"/>
        <w:rPr>
          <w:rFonts w:ascii="宋体" w:eastAsia="宋体" w:hAnsi="宋体" w:cs="宋体"/>
          <w:lang w:eastAsia="zh-CN"/>
        </w:rPr>
      </w:pPr>
    </w:p>
    <w:p w14:paraId="4EF15E32" w14:textId="77777777" w:rsidR="00CF1C7B" w:rsidRPr="00CF1C7B" w:rsidRDefault="00CF1C7B" w:rsidP="00CF1C7B">
      <w:pPr>
        <w:rPr>
          <w:lang w:eastAsia="zh-CN"/>
        </w:rPr>
      </w:pPr>
    </w:p>
    <w:p w14:paraId="11EC8DA1" w14:textId="039D82AB" w:rsidR="00994A3D" w:rsidRPr="00755351" w:rsidRDefault="00654E8F" w:rsidP="00755351">
      <w:pPr>
        <w:pStyle w:val="1"/>
        <w:keepNext/>
        <w:numPr>
          <w:ilvl w:val="0"/>
          <w:numId w:val="0"/>
        </w:numPr>
        <w:rPr>
          <w:rFonts w:asciiTheme="majorHAnsi" w:eastAsiaTheme="majorEastAsia" w:hAnsi="Calibri Light" w:cstheme="majorBidi"/>
          <w:b w:val="0"/>
          <w:color w:val="000000" w:themeColor="text1"/>
          <w:kern w:val="24"/>
          <w:szCs w:val="22"/>
        </w:rPr>
      </w:pPr>
      <w:r w:rsidRPr="00994A3D">
        <w:lastRenderedPageBreak/>
        <w:t>Supplementary Figure</w:t>
      </w:r>
      <w:r w:rsidR="007B1A60">
        <w:t>1.</w:t>
      </w:r>
      <w:r w:rsidR="007B1A60" w:rsidRPr="007B1A60">
        <w:t xml:space="preserve"> </w:t>
      </w:r>
      <w:r w:rsidR="007B1A60" w:rsidRPr="00755351">
        <w:rPr>
          <w:rFonts w:asciiTheme="majorHAnsi" w:eastAsiaTheme="majorEastAsia" w:hAnsi="Calibri Light" w:cstheme="majorBidi"/>
          <w:b w:val="0"/>
          <w:color w:val="000000" w:themeColor="text1"/>
          <w:kern w:val="24"/>
          <w:szCs w:val="22"/>
        </w:rPr>
        <w:t>A and B. UMAP of 20 clusters by unsupervised cluster algorithm</w:t>
      </w:r>
      <w:r w:rsidR="00755351">
        <w:rPr>
          <w:rFonts w:asciiTheme="majorHAnsi" w:eastAsiaTheme="majorEastAsia" w:hAnsi="Calibri Light" w:cstheme="majorBidi" w:hint="eastAsia"/>
          <w:b w:val="0"/>
          <w:color w:val="000000" w:themeColor="text1"/>
          <w:kern w:val="24"/>
          <w:szCs w:val="22"/>
          <w:lang w:eastAsia="zh-CN"/>
        </w:rPr>
        <w:t xml:space="preserve"> </w:t>
      </w:r>
      <w:r w:rsidR="00755351">
        <w:rPr>
          <w:rFonts w:asciiTheme="majorHAnsi" w:eastAsiaTheme="majorEastAsia" w:hAnsi="Calibri Light" w:cstheme="majorBidi"/>
          <w:b w:val="0"/>
          <w:color w:val="000000" w:themeColor="text1"/>
          <w:kern w:val="24"/>
          <w:szCs w:val="22"/>
          <w:lang w:eastAsia="zh-CN"/>
        </w:rPr>
        <w:t>which were indicated as 0-19 in different colors.</w:t>
      </w:r>
    </w:p>
    <w:p w14:paraId="19EA9608" w14:textId="75B258F3" w:rsidR="007B1A60" w:rsidRDefault="007B1A60" w:rsidP="007B1A60">
      <w:bookmarkStart w:id="0" w:name="_GoBack"/>
      <w:r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00C39A6A" wp14:editId="74900549">
            <wp:simplePos x="0" y="0"/>
            <wp:positionH relativeFrom="column">
              <wp:posOffset>412115</wp:posOffset>
            </wp:positionH>
            <wp:positionV relativeFrom="paragraph">
              <wp:posOffset>290195</wp:posOffset>
            </wp:positionV>
            <wp:extent cx="4790440" cy="6347460"/>
            <wp:effectExtent l="0" t="0" r="0" b="0"/>
            <wp:wrapTopAndBottom/>
            <wp:docPr id="902476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634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14:paraId="7231612B" w14:textId="560B4F72" w:rsidR="007B1A60" w:rsidRDefault="007B1A60">
      <w:pPr>
        <w:spacing w:before="0" w:after="200" w:line="276" w:lineRule="auto"/>
      </w:pPr>
      <w:r>
        <w:br w:type="page"/>
      </w:r>
    </w:p>
    <w:p w14:paraId="4217323B" w14:textId="53DA3865" w:rsidR="007B1A60" w:rsidRPr="002B4A57" w:rsidRDefault="00994A3D" w:rsidP="007B1A60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="007B1A60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="007B1A60" w:rsidRPr="007B1A60">
        <w:rPr>
          <w:rFonts w:cs="Times New Roman"/>
          <w:b/>
          <w:szCs w:val="24"/>
        </w:rPr>
        <w:t xml:space="preserve"> </w:t>
      </w:r>
      <w:r w:rsidR="007B1A60">
        <w:rPr>
          <w:rFonts w:cs="Times New Roman"/>
          <w:b/>
          <w:szCs w:val="24"/>
        </w:rPr>
        <w:t xml:space="preserve"> </w:t>
      </w:r>
      <w:r w:rsidR="007B1A60" w:rsidRPr="005C1B6E">
        <w:rPr>
          <w:rFonts w:asciiTheme="majorHAnsi" w:eastAsiaTheme="majorEastAsia" w:hAnsi="Calibri Light" w:cstheme="majorBidi"/>
          <w:color w:val="000000" w:themeColor="text1"/>
          <w:kern w:val="24"/>
        </w:rPr>
        <w:t>A.  The hierarchy of CD40 signaling pathway network visualized the interaction numbers (Left) and strength (Right) among T cell subsets. B. The heatmap of CD40 signaling pathway network based on the contributions to the cell-cell communication among T cell subsets. C. CD40 signaling pathway contribution to intercellular communication based on gene expression.</w:t>
      </w:r>
    </w:p>
    <w:p w14:paraId="0AB31F3D" w14:textId="24AB9DD6" w:rsidR="005C1B6E" w:rsidRPr="001549D3" w:rsidRDefault="002F3F67" w:rsidP="002F3F67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pict w14:anchorId="67C85F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95pt;height:551pt">
            <v:imagedata r:id="rId13" o:title="Supplementary Figure 2"/>
          </v:shape>
        </w:pict>
      </w:r>
    </w:p>
    <w:p w14:paraId="58F1AED1" w14:textId="19E3CA9B" w:rsidR="00AA5B4A" w:rsidRDefault="00AA5B4A">
      <w:pPr>
        <w:spacing w:before="0" w:after="200" w:line="276" w:lineRule="auto"/>
      </w:pPr>
      <w:r>
        <w:br w:type="page"/>
      </w:r>
    </w:p>
    <w:p w14:paraId="52E055DA" w14:textId="39F6F8C3" w:rsidR="00DE23E8" w:rsidRPr="007B1A60" w:rsidRDefault="00AA5B4A" w:rsidP="007B1A60">
      <w:pPr>
        <w:pStyle w:val="1"/>
        <w:numPr>
          <w:ilvl w:val="0"/>
          <w:numId w:val="0"/>
        </w:numPr>
        <w:rPr>
          <w:b w:val="0"/>
          <w:bCs/>
          <w:lang w:eastAsia="zh-CN"/>
        </w:rPr>
      </w:pPr>
      <w:r w:rsidRPr="00994A3D">
        <w:lastRenderedPageBreak/>
        <w:t xml:space="preserve">Supplementary </w:t>
      </w:r>
      <w:r>
        <w:t>Table</w:t>
      </w:r>
      <w:r w:rsidR="007B1A60">
        <w:t xml:space="preserve"> 1. </w:t>
      </w:r>
      <w:r>
        <w:rPr>
          <w:lang w:eastAsia="zh-CN"/>
        </w:rPr>
        <w:t xml:space="preserve"> </w:t>
      </w:r>
      <w:r w:rsidR="00FA69E0" w:rsidRPr="007B1A60">
        <w:rPr>
          <w:b w:val="0"/>
          <w:bCs/>
          <w:lang w:eastAsia="zh-CN"/>
        </w:rPr>
        <w:t xml:space="preserve">Cell number of each immune cell types identified by </w:t>
      </w:r>
      <w:proofErr w:type="spellStart"/>
      <w:r w:rsidR="00FA69E0" w:rsidRPr="007B1A60">
        <w:rPr>
          <w:b w:val="0"/>
          <w:bCs/>
          <w:lang w:eastAsia="zh-CN"/>
        </w:rPr>
        <w:t>scRNA</w:t>
      </w:r>
      <w:proofErr w:type="spellEnd"/>
      <w:r w:rsidR="00FA69E0" w:rsidRPr="007B1A60">
        <w:rPr>
          <w:b w:val="0"/>
          <w:bCs/>
          <w:lang w:eastAsia="zh-CN"/>
        </w:rPr>
        <w:t xml:space="preserve"> from PBMCs.</w:t>
      </w:r>
    </w:p>
    <w:tbl>
      <w:tblPr>
        <w:tblStyle w:val="aff5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60"/>
        <w:gridCol w:w="1162"/>
        <w:gridCol w:w="1283"/>
        <w:gridCol w:w="1470"/>
        <w:gridCol w:w="1276"/>
        <w:gridCol w:w="1134"/>
      </w:tblGrid>
      <w:tr w:rsidR="00FA69E0" w:rsidRPr="00FA69E0" w14:paraId="0141F37E" w14:textId="77777777" w:rsidTr="00FA69E0">
        <w:trPr>
          <w:trHeight w:val="583"/>
        </w:trPr>
        <w:tc>
          <w:tcPr>
            <w:tcW w:w="960" w:type="dxa"/>
            <w:noWrap/>
            <w:vAlign w:val="center"/>
            <w:hideMark/>
          </w:tcPr>
          <w:p w14:paraId="3EE2A25B" w14:textId="613C5981" w:rsidR="00FA69E0" w:rsidRPr="00FA69E0" w:rsidRDefault="00FA69E0" w:rsidP="00FA69E0">
            <w:pPr>
              <w:spacing w:before="0" w:after="0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</w:t>
            </w:r>
            <w:r>
              <w:rPr>
                <w:lang w:eastAsia="zh-CN"/>
              </w:rPr>
              <w:t>roup</w:t>
            </w:r>
          </w:p>
        </w:tc>
        <w:tc>
          <w:tcPr>
            <w:tcW w:w="1162" w:type="dxa"/>
            <w:noWrap/>
            <w:hideMark/>
          </w:tcPr>
          <w:p w14:paraId="177B6596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T cells</w:t>
            </w:r>
          </w:p>
        </w:tc>
        <w:tc>
          <w:tcPr>
            <w:tcW w:w="1283" w:type="dxa"/>
            <w:noWrap/>
            <w:hideMark/>
          </w:tcPr>
          <w:p w14:paraId="73F4EDE0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Monocytes</w:t>
            </w:r>
          </w:p>
        </w:tc>
        <w:tc>
          <w:tcPr>
            <w:tcW w:w="1470" w:type="dxa"/>
            <w:noWrap/>
            <w:hideMark/>
          </w:tcPr>
          <w:p w14:paraId="1656A808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NK cells</w:t>
            </w:r>
          </w:p>
        </w:tc>
        <w:tc>
          <w:tcPr>
            <w:tcW w:w="1276" w:type="dxa"/>
            <w:noWrap/>
            <w:hideMark/>
          </w:tcPr>
          <w:p w14:paraId="157905EA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B cells</w:t>
            </w:r>
          </w:p>
        </w:tc>
        <w:tc>
          <w:tcPr>
            <w:tcW w:w="1134" w:type="dxa"/>
            <w:noWrap/>
            <w:hideMark/>
          </w:tcPr>
          <w:p w14:paraId="5EE48EAA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CMPs</w:t>
            </w:r>
          </w:p>
        </w:tc>
      </w:tr>
      <w:tr w:rsidR="00FA69E0" w:rsidRPr="00FA69E0" w14:paraId="43274F22" w14:textId="77777777" w:rsidTr="00FA69E0">
        <w:trPr>
          <w:trHeight w:val="276"/>
        </w:trPr>
        <w:tc>
          <w:tcPr>
            <w:tcW w:w="960" w:type="dxa"/>
            <w:noWrap/>
            <w:hideMark/>
          </w:tcPr>
          <w:p w14:paraId="5A26D32E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NC</w:t>
            </w:r>
          </w:p>
        </w:tc>
        <w:tc>
          <w:tcPr>
            <w:tcW w:w="1162" w:type="dxa"/>
            <w:noWrap/>
            <w:hideMark/>
          </w:tcPr>
          <w:p w14:paraId="1E808493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6895</w:t>
            </w:r>
          </w:p>
        </w:tc>
        <w:tc>
          <w:tcPr>
            <w:tcW w:w="1283" w:type="dxa"/>
            <w:noWrap/>
            <w:hideMark/>
          </w:tcPr>
          <w:p w14:paraId="436AB9D1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1255</w:t>
            </w:r>
          </w:p>
        </w:tc>
        <w:tc>
          <w:tcPr>
            <w:tcW w:w="1470" w:type="dxa"/>
            <w:noWrap/>
            <w:hideMark/>
          </w:tcPr>
          <w:p w14:paraId="70676C87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1003</w:t>
            </w:r>
          </w:p>
        </w:tc>
        <w:tc>
          <w:tcPr>
            <w:tcW w:w="1276" w:type="dxa"/>
            <w:noWrap/>
            <w:hideMark/>
          </w:tcPr>
          <w:p w14:paraId="4ABB5C92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1497</w:t>
            </w:r>
          </w:p>
        </w:tc>
        <w:tc>
          <w:tcPr>
            <w:tcW w:w="1134" w:type="dxa"/>
            <w:noWrap/>
            <w:hideMark/>
          </w:tcPr>
          <w:p w14:paraId="10DB2BAD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13</w:t>
            </w:r>
          </w:p>
        </w:tc>
      </w:tr>
      <w:tr w:rsidR="00FA69E0" w:rsidRPr="00FA69E0" w14:paraId="4B1E82FD" w14:textId="77777777" w:rsidTr="00FA69E0">
        <w:trPr>
          <w:trHeight w:val="276"/>
        </w:trPr>
        <w:tc>
          <w:tcPr>
            <w:tcW w:w="960" w:type="dxa"/>
            <w:noWrap/>
            <w:hideMark/>
          </w:tcPr>
          <w:p w14:paraId="5613A989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PT</w:t>
            </w:r>
          </w:p>
        </w:tc>
        <w:tc>
          <w:tcPr>
            <w:tcW w:w="1162" w:type="dxa"/>
            <w:noWrap/>
            <w:hideMark/>
          </w:tcPr>
          <w:p w14:paraId="4B5BD2F9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5116</w:t>
            </w:r>
          </w:p>
        </w:tc>
        <w:tc>
          <w:tcPr>
            <w:tcW w:w="1283" w:type="dxa"/>
            <w:noWrap/>
            <w:hideMark/>
          </w:tcPr>
          <w:p w14:paraId="1CB96B02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1594</w:t>
            </w:r>
          </w:p>
        </w:tc>
        <w:tc>
          <w:tcPr>
            <w:tcW w:w="1470" w:type="dxa"/>
            <w:noWrap/>
            <w:hideMark/>
          </w:tcPr>
          <w:p w14:paraId="104AE952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1769</w:t>
            </w:r>
          </w:p>
        </w:tc>
        <w:tc>
          <w:tcPr>
            <w:tcW w:w="1276" w:type="dxa"/>
            <w:noWrap/>
            <w:hideMark/>
          </w:tcPr>
          <w:p w14:paraId="24E5AE1B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461</w:t>
            </w:r>
          </w:p>
        </w:tc>
        <w:tc>
          <w:tcPr>
            <w:tcW w:w="1134" w:type="dxa"/>
            <w:noWrap/>
            <w:hideMark/>
          </w:tcPr>
          <w:p w14:paraId="1A5507F2" w14:textId="77777777" w:rsidR="00FA69E0" w:rsidRPr="00FA69E0" w:rsidRDefault="00FA69E0" w:rsidP="00FA69E0">
            <w:pPr>
              <w:spacing w:before="240"/>
              <w:jc w:val="center"/>
            </w:pPr>
            <w:r w:rsidRPr="00FA69E0">
              <w:rPr>
                <w:rFonts w:hint="eastAsia"/>
              </w:rPr>
              <w:t>9</w:t>
            </w:r>
          </w:p>
        </w:tc>
      </w:tr>
    </w:tbl>
    <w:p w14:paraId="154462C2" w14:textId="77777777" w:rsidR="00FA69E0" w:rsidRDefault="00FA69E0" w:rsidP="00FA69E0">
      <w:pPr>
        <w:spacing w:before="240"/>
        <w:rPr>
          <w:lang w:eastAsia="zh-CN"/>
        </w:rPr>
      </w:pPr>
    </w:p>
    <w:p w14:paraId="7D4A3B68" w14:textId="77777777" w:rsidR="00FA69E0" w:rsidRDefault="00FA69E0" w:rsidP="00FA69E0">
      <w:pPr>
        <w:spacing w:before="240"/>
        <w:rPr>
          <w:lang w:eastAsia="zh-CN"/>
        </w:rPr>
      </w:pPr>
    </w:p>
    <w:p w14:paraId="659DFCE0" w14:textId="77777777" w:rsidR="00FA69E0" w:rsidRDefault="00FA69E0" w:rsidP="00FA69E0">
      <w:pPr>
        <w:spacing w:before="240"/>
        <w:rPr>
          <w:lang w:eastAsia="zh-CN"/>
        </w:rPr>
      </w:pPr>
    </w:p>
    <w:p w14:paraId="53D8B1E1" w14:textId="77777777" w:rsidR="00FA69E0" w:rsidRDefault="00FA69E0" w:rsidP="00FA69E0">
      <w:pPr>
        <w:spacing w:before="240"/>
        <w:rPr>
          <w:lang w:eastAsia="zh-CN"/>
        </w:rPr>
      </w:pPr>
    </w:p>
    <w:p w14:paraId="426C708F" w14:textId="77777777" w:rsidR="00FA69E0" w:rsidRDefault="00FA69E0" w:rsidP="00FA69E0">
      <w:pPr>
        <w:spacing w:before="240"/>
        <w:rPr>
          <w:lang w:eastAsia="zh-CN"/>
        </w:rPr>
      </w:pPr>
    </w:p>
    <w:p w14:paraId="4D93E46B" w14:textId="732DD592" w:rsidR="00FA69E0" w:rsidRPr="007B1A60" w:rsidRDefault="007B1A60" w:rsidP="007B1A60">
      <w:pPr>
        <w:pStyle w:val="1"/>
        <w:numPr>
          <w:ilvl w:val="0"/>
          <w:numId w:val="0"/>
        </w:numPr>
        <w:rPr>
          <w:b w:val="0"/>
          <w:bCs/>
          <w:lang w:eastAsia="zh-CN"/>
        </w:rPr>
      </w:pPr>
      <w:r w:rsidRPr="00994A3D">
        <w:t xml:space="preserve">Supplementary </w:t>
      </w:r>
      <w:r>
        <w:t xml:space="preserve">Table </w:t>
      </w:r>
      <w:r w:rsidR="00FA69E0">
        <w:rPr>
          <w:lang w:eastAsia="zh-CN"/>
        </w:rPr>
        <w:t>2</w:t>
      </w:r>
      <w:r>
        <w:rPr>
          <w:lang w:eastAsia="zh-CN"/>
        </w:rPr>
        <w:t>.</w:t>
      </w:r>
      <w:r w:rsidR="00FA69E0">
        <w:rPr>
          <w:lang w:eastAsia="zh-CN"/>
        </w:rPr>
        <w:t xml:space="preserve"> </w:t>
      </w:r>
      <w:r w:rsidR="00FA69E0" w:rsidRPr="007B1A60">
        <w:rPr>
          <w:b w:val="0"/>
          <w:bCs/>
          <w:lang w:eastAsia="zh-CN"/>
        </w:rPr>
        <w:t xml:space="preserve">Cell number of each CD4+ </w:t>
      </w:r>
      <w:proofErr w:type="spellStart"/>
      <w:r w:rsidR="00FA69E0" w:rsidRPr="007B1A60">
        <w:rPr>
          <w:b w:val="0"/>
          <w:bCs/>
          <w:lang w:eastAsia="zh-CN"/>
        </w:rPr>
        <w:t>Tcell</w:t>
      </w:r>
      <w:proofErr w:type="spellEnd"/>
      <w:r w:rsidR="00FA69E0" w:rsidRPr="007B1A60">
        <w:rPr>
          <w:b w:val="0"/>
          <w:bCs/>
          <w:lang w:eastAsia="zh-CN"/>
        </w:rPr>
        <w:t xml:space="preserve"> subpopulation identified by </w:t>
      </w:r>
      <w:proofErr w:type="spellStart"/>
      <w:r w:rsidR="00FA69E0" w:rsidRPr="007B1A60">
        <w:rPr>
          <w:b w:val="0"/>
          <w:bCs/>
          <w:lang w:eastAsia="zh-CN"/>
        </w:rPr>
        <w:t>scRNA</w:t>
      </w:r>
      <w:proofErr w:type="spellEnd"/>
      <w:r w:rsidR="00FA69E0" w:rsidRPr="007B1A60">
        <w:rPr>
          <w:b w:val="0"/>
          <w:bCs/>
          <w:lang w:eastAsia="zh-CN"/>
        </w:rPr>
        <w:t xml:space="preserve"> from PBMCs.</w:t>
      </w:r>
    </w:p>
    <w:tbl>
      <w:tblPr>
        <w:tblStyle w:val="aff5"/>
        <w:tblW w:w="0" w:type="auto"/>
        <w:jc w:val="center"/>
        <w:tblLook w:val="04A0" w:firstRow="1" w:lastRow="0" w:firstColumn="1" w:lastColumn="0" w:noHBand="0" w:noVBand="1"/>
      </w:tblPr>
      <w:tblGrid>
        <w:gridCol w:w="2871"/>
        <w:gridCol w:w="2653"/>
      </w:tblGrid>
      <w:tr w:rsidR="00FA69E0" w:rsidRPr="00FA69E0" w14:paraId="498766C8" w14:textId="77777777" w:rsidTr="00FA69E0">
        <w:trPr>
          <w:trHeight w:val="276"/>
          <w:jc w:val="center"/>
        </w:trPr>
        <w:tc>
          <w:tcPr>
            <w:tcW w:w="2871" w:type="dxa"/>
            <w:noWrap/>
            <w:hideMark/>
          </w:tcPr>
          <w:p w14:paraId="18EB9DEC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cluster</w:t>
            </w:r>
          </w:p>
        </w:tc>
        <w:tc>
          <w:tcPr>
            <w:tcW w:w="2653" w:type="dxa"/>
            <w:noWrap/>
            <w:hideMark/>
          </w:tcPr>
          <w:p w14:paraId="221638A2" w14:textId="2B60B409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lang w:eastAsia="zh-CN"/>
              </w:rPr>
              <w:t>C</w:t>
            </w:r>
            <w:r w:rsidRPr="00FA69E0">
              <w:rPr>
                <w:rFonts w:hint="eastAsia"/>
                <w:lang w:eastAsia="zh-CN"/>
              </w:rPr>
              <w:t>ell</w:t>
            </w:r>
            <w:r>
              <w:rPr>
                <w:lang w:eastAsia="zh-CN"/>
              </w:rPr>
              <w:t xml:space="preserve"> Number</w:t>
            </w:r>
          </w:p>
        </w:tc>
      </w:tr>
      <w:tr w:rsidR="00FA69E0" w:rsidRPr="00FA69E0" w14:paraId="4DC0FE98" w14:textId="77777777" w:rsidTr="00FA69E0">
        <w:trPr>
          <w:trHeight w:val="276"/>
          <w:jc w:val="center"/>
        </w:trPr>
        <w:tc>
          <w:tcPr>
            <w:tcW w:w="2871" w:type="dxa"/>
            <w:noWrap/>
            <w:hideMark/>
          </w:tcPr>
          <w:p w14:paraId="6A7EEEE1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Th17</w:t>
            </w:r>
          </w:p>
        </w:tc>
        <w:tc>
          <w:tcPr>
            <w:tcW w:w="2653" w:type="dxa"/>
            <w:noWrap/>
            <w:hideMark/>
          </w:tcPr>
          <w:p w14:paraId="229F20FB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2532</w:t>
            </w:r>
          </w:p>
        </w:tc>
      </w:tr>
      <w:tr w:rsidR="00FA69E0" w:rsidRPr="00FA69E0" w14:paraId="43B33CB1" w14:textId="77777777" w:rsidTr="00FA69E0">
        <w:trPr>
          <w:trHeight w:val="276"/>
          <w:jc w:val="center"/>
        </w:trPr>
        <w:tc>
          <w:tcPr>
            <w:tcW w:w="2871" w:type="dxa"/>
            <w:noWrap/>
            <w:hideMark/>
          </w:tcPr>
          <w:p w14:paraId="7FF3FD02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Th1</w:t>
            </w:r>
          </w:p>
        </w:tc>
        <w:tc>
          <w:tcPr>
            <w:tcW w:w="2653" w:type="dxa"/>
            <w:noWrap/>
            <w:hideMark/>
          </w:tcPr>
          <w:p w14:paraId="4E3E363A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4026</w:t>
            </w:r>
          </w:p>
        </w:tc>
      </w:tr>
      <w:tr w:rsidR="00FA69E0" w:rsidRPr="00FA69E0" w14:paraId="2B60C5AF" w14:textId="77777777" w:rsidTr="00FA69E0">
        <w:trPr>
          <w:trHeight w:val="276"/>
          <w:jc w:val="center"/>
        </w:trPr>
        <w:tc>
          <w:tcPr>
            <w:tcW w:w="2871" w:type="dxa"/>
            <w:noWrap/>
            <w:hideMark/>
          </w:tcPr>
          <w:p w14:paraId="4E2C222C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CD8_naive</w:t>
            </w:r>
          </w:p>
        </w:tc>
        <w:tc>
          <w:tcPr>
            <w:tcW w:w="2653" w:type="dxa"/>
            <w:noWrap/>
            <w:hideMark/>
          </w:tcPr>
          <w:p w14:paraId="0E27E3F4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1682</w:t>
            </w:r>
          </w:p>
        </w:tc>
      </w:tr>
      <w:tr w:rsidR="00FA69E0" w:rsidRPr="00FA69E0" w14:paraId="34027FC7" w14:textId="77777777" w:rsidTr="00FA69E0">
        <w:trPr>
          <w:trHeight w:val="276"/>
          <w:jc w:val="center"/>
        </w:trPr>
        <w:tc>
          <w:tcPr>
            <w:tcW w:w="2871" w:type="dxa"/>
            <w:noWrap/>
            <w:hideMark/>
          </w:tcPr>
          <w:p w14:paraId="3A8C8D56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CD8_effector</w:t>
            </w:r>
          </w:p>
        </w:tc>
        <w:tc>
          <w:tcPr>
            <w:tcW w:w="2653" w:type="dxa"/>
            <w:noWrap/>
            <w:hideMark/>
          </w:tcPr>
          <w:p w14:paraId="3D16F003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1985</w:t>
            </w:r>
          </w:p>
        </w:tc>
      </w:tr>
      <w:tr w:rsidR="00FA69E0" w:rsidRPr="00FA69E0" w14:paraId="695183F4" w14:textId="77777777" w:rsidTr="00FA69E0">
        <w:trPr>
          <w:trHeight w:val="276"/>
          <w:jc w:val="center"/>
        </w:trPr>
        <w:tc>
          <w:tcPr>
            <w:tcW w:w="2871" w:type="dxa"/>
            <w:noWrap/>
            <w:hideMark/>
          </w:tcPr>
          <w:p w14:paraId="5EECC338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CD8_memory</w:t>
            </w:r>
          </w:p>
        </w:tc>
        <w:tc>
          <w:tcPr>
            <w:tcW w:w="2653" w:type="dxa"/>
            <w:noWrap/>
            <w:hideMark/>
          </w:tcPr>
          <w:p w14:paraId="3C0A1196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672</w:t>
            </w:r>
          </w:p>
        </w:tc>
      </w:tr>
      <w:tr w:rsidR="00FA69E0" w:rsidRPr="00FA69E0" w14:paraId="1A4D215C" w14:textId="77777777" w:rsidTr="00FA69E0">
        <w:trPr>
          <w:trHeight w:val="276"/>
          <w:jc w:val="center"/>
        </w:trPr>
        <w:tc>
          <w:tcPr>
            <w:tcW w:w="2871" w:type="dxa"/>
            <w:noWrap/>
            <w:hideMark/>
          </w:tcPr>
          <w:p w14:paraId="77400705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Treg</w:t>
            </w:r>
          </w:p>
        </w:tc>
        <w:tc>
          <w:tcPr>
            <w:tcW w:w="2653" w:type="dxa"/>
            <w:noWrap/>
            <w:hideMark/>
          </w:tcPr>
          <w:p w14:paraId="6E5A53C8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731</w:t>
            </w:r>
          </w:p>
        </w:tc>
      </w:tr>
      <w:tr w:rsidR="00FA69E0" w:rsidRPr="00FA69E0" w14:paraId="5D2368D7" w14:textId="77777777" w:rsidTr="00FA69E0">
        <w:trPr>
          <w:trHeight w:val="276"/>
          <w:jc w:val="center"/>
        </w:trPr>
        <w:tc>
          <w:tcPr>
            <w:tcW w:w="2871" w:type="dxa"/>
            <w:noWrap/>
            <w:hideMark/>
          </w:tcPr>
          <w:p w14:paraId="1C058A16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CD4_naive</w:t>
            </w:r>
          </w:p>
        </w:tc>
        <w:tc>
          <w:tcPr>
            <w:tcW w:w="2653" w:type="dxa"/>
            <w:noWrap/>
            <w:hideMark/>
          </w:tcPr>
          <w:p w14:paraId="1B8F224B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201</w:t>
            </w:r>
          </w:p>
        </w:tc>
      </w:tr>
      <w:tr w:rsidR="00FA69E0" w:rsidRPr="00FA69E0" w14:paraId="2A8F2ABA" w14:textId="77777777" w:rsidTr="00FA69E0">
        <w:trPr>
          <w:trHeight w:val="276"/>
          <w:jc w:val="center"/>
        </w:trPr>
        <w:tc>
          <w:tcPr>
            <w:tcW w:w="2871" w:type="dxa"/>
            <w:noWrap/>
            <w:hideMark/>
          </w:tcPr>
          <w:p w14:paraId="3279F8E4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TFH</w:t>
            </w:r>
          </w:p>
        </w:tc>
        <w:tc>
          <w:tcPr>
            <w:tcW w:w="2653" w:type="dxa"/>
            <w:noWrap/>
            <w:hideMark/>
          </w:tcPr>
          <w:p w14:paraId="0C4E152E" w14:textId="77777777" w:rsidR="00FA69E0" w:rsidRPr="00FA69E0" w:rsidRDefault="00FA69E0" w:rsidP="00FA69E0">
            <w:pPr>
              <w:spacing w:before="240"/>
              <w:jc w:val="center"/>
              <w:rPr>
                <w:lang w:eastAsia="zh-CN"/>
              </w:rPr>
            </w:pPr>
            <w:r w:rsidRPr="00FA69E0">
              <w:rPr>
                <w:rFonts w:hint="eastAsia"/>
                <w:lang w:eastAsia="zh-CN"/>
              </w:rPr>
              <w:t>136</w:t>
            </w:r>
          </w:p>
        </w:tc>
      </w:tr>
    </w:tbl>
    <w:p w14:paraId="448516D9" w14:textId="77777777" w:rsidR="00FA69E0" w:rsidRDefault="00FA69E0" w:rsidP="00FA69E0">
      <w:pPr>
        <w:spacing w:before="240"/>
        <w:rPr>
          <w:lang w:eastAsia="zh-CN"/>
        </w:rPr>
      </w:pPr>
    </w:p>
    <w:p w14:paraId="0F18A8C9" w14:textId="77777777" w:rsidR="00AA5B4A" w:rsidRPr="001549D3" w:rsidRDefault="00AA5B4A" w:rsidP="00AA5B4A">
      <w:pPr>
        <w:spacing w:before="240"/>
      </w:pPr>
    </w:p>
    <w:sectPr w:rsidR="00AA5B4A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ACFF76" w14:textId="77777777" w:rsidR="00545F8C" w:rsidRDefault="00545F8C" w:rsidP="00117666">
      <w:pPr>
        <w:spacing w:after="0"/>
      </w:pPr>
      <w:r>
        <w:separator/>
      </w:r>
    </w:p>
  </w:endnote>
  <w:endnote w:type="continuationSeparator" w:id="0">
    <w:p w14:paraId="2AC57690" w14:textId="77777777" w:rsidR="00545F8C" w:rsidRDefault="00545F8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16632A" w:rsidRPr="00577C4C" w:rsidRDefault="0016632A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34D62B1" w:rsidR="0016632A" w:rsidRPr="00577C4C" w:rsidRDefault="0016632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F3F6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34D62B1" w:rsidR="0016632A" w:rsidRPr="00577C4C" w:rsidRDefault="0016632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F3F67">
                      <w:rPr>
                        <w:noProof/>
                        <w:color w:val="000000" w:themeColor="text1"/>
                        <w:szCs w:val="40"/>
                      </w:rPr>
                      <w:t>22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16632A" w:rsidRPr="00577C4C" w:rsidRDefault="0016632A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516E2E96" w:rsidR="0016632A" w:rsidRPr="00577C4C" w:rsidRDefault="0016632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F3F6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516E2E96" w:rsidR="0016632A" w:rsidRPr="00577C4C" w:rsidRDefault="0016632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F3F67">
                      <w:rPr>
                        <w:noProof/>
                        <w:color w:val="000000" w:themeColor="text1"/>
                        <w:szCs w:val="40"/>
                      </w:rPr>
                      <w:t>21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386E0" w14:textId="77777777" w:rsidR="00545F8C" w:rsidRDefault="00545F8C" w:rsidP="00117666">
      <w:pPr>
        <w:spacing w:after="0"/>
      </w:pPr>
      <w:r>
        <w:separator/>
      </w:r>
    </w:p>
  </w:footnote>
  <w:footnote w:type="continuationSeparator" w:id="0">
    <w:p w14:paraId="63399BDB" w14:textId="77777777" w:rsidR="00545F8C" w:rsidRDefault="00545F8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16632A" w:rsidRPr="009151AA" w:rsidRDefault="0016632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4E00D6E6" w:rsidR="0016632A" w:rsidRDefault="0016632A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425FF"/>
    <w:rsid w:val="0005002D"/>
    <w:rsid w:val="00052A14"/>
    <w:rsid w:val="00076929"/>
    <w:rsid w:val="00077D53"/>
    <w:rsid w:val="00105FD9"/>
    <w:rsid w:val="00117666"/>
    <w:rsid w:val="001549D3"/>
    <w:rsid w:val="00160065"/>
    <w:rsid w:val="0016632A"/>
    <w:rsid w:val="00177D84"/>
    <w:rsid w:val="00193509"/>
    <w:rsid w:val="00267D18"/>
    <w:rsid w:val="002868E2"/>
    <w:rsid w:val="002869C3"/>
    <w:rsid w:val="002936E4"/>
    <w:rsid w:val="002B4A57"/>
    <w:rsid w:val="002C74CA"/>
    <w:rsid w:val="002F3F67"/>
    <w:rsid w:val="003544FB"/>
    <w:rsid w:val="003D2F2D"/>
    <w:rsid w:val="00401590"/>
    <w:rsid w:val="00447801"/>
    <w:rsid w:val="00452E9C"/>
    <w:rsid w:val="004735C8"/>
    <w:rsid w:val="004961FF"/>
    <w:rsid w:val="004D08D9"/>
    <w:rsid w:val="004D48DB"/>
    <w:rsid w:val="00517A89"/>
    <w:rsid w:val="005250F2"/>
    <w:rsid w:val="00545F8C"/>
    <w:rsid w:val="00593EEA"/>
    <w:rsid w:val="005A5EEE"/>
    <w:rsid w:val="005C1B6E"/>
    <w:rsid w:val="005C632E"/>
    <w:rsid w:val="00601E58"/>
    <w:rsid w:val="006375C7"/>
    <w:rsid w:val="00654E8F"/>
    <w:rsid w:val="00660D05"/>
    <w:rsid w:val="006820B1"/>
    <w:rsid w:val="006B4825"/>
    <w:rsid w:val="006B7D14"/>
    <w:rsid w:val="00701727"/>
    <w:rsid w:val="0070566C"/>
    <w:rsid w:val="00714C50"/>
    <w:rsid w:val="00725A7D"/>
    <w:rsid w:val="007501BE"/>
    <w:rsid w:val="00755351"/>
    <w:rsid w:val="00790BB3"/>
    <w:rsid w:val="007967C0"/>
    <w:rsid w:val="007B1A60"/>
    <w:rsid w:val="007C206C"/>
    <w:rsid w:val="00803D24"/>
    <w:rsid w:val="0081081B"/>
    <w:rsid w:val="00817DD6"/>
    <w:rsid w:val="00885156"/>
    <w:rsid w:val="00896458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A5B4A"/>
    <w:rsid w:val="00AB6715"/>
    <w:rsid w:val="00B10840"/>
    <w:rsid w:val="00B1671E"/>
    <w:rsid w:val="00B25EB8"/>
    <w:rsid w:val="00B354E1"/>
    <w:rsid w:val="00B37F4D"/>
    <w:rsid w:val="00B60860"/>
    <w:rsid w:val="00C52A7B"/>
    <w:rsid w:val="00C56BAF"/>
    <w:rsid w:val="00C679AA"/>
    <w:rsid w:val="00C75972"/>
    <w:rsid w:val="00CC0A3A"/>
    <w:rsid w:val="00CD066B"/>
    <w:rsid w:val="00CE4FEE"/>
    <w:rsid w:val="00CF1C7B"/>
    <w:rsid w:val="00D36C7C"/>
    <w:rsid w:val="00DB59C3"/>
    <w:rsid w:val="00DC259A"/>
    <w:rsid w:val="00DE23E8"/>
    <w:rsid w:val="00E0238C"/>
    <w:rsid w:val="00E325F5"/>
    <w:rsid w:val="00E52377"/>
    <w:rsid w:val="00E64E17"/>
    <w:rsid w:val="00E64FE9"/>
    <w:rsid w:val="00E866C9"/>
    <w:rsid w:val="00EA3D3C"/>
    <w:rsid w:val="00EB59AC"/>
    <w:rsid w:val="00F46900"/>
    <w:rsid w:val="00F61D89"/>
    <w:rsid w:val="00FA69E0"/>
    <w:rsid w:val="00FE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4:defaultImageDpi w14:val="330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sonormal0">
    <w:name w:val="msonormal"/>
    <w:basedOn w:val="a0"/>
    <w:rsid w:val="00076929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076929"/>
    <w:pPr>
      <w:spacing w:before="100" w:beforeAutospacing="1" w:after="100" w:afterAutospacing="1"/>
    </w:pPr>
    <w:rPr>
      <w:rFonts w:ascii="等线" w:eastAsia="等线" w:hAnsi="等线" w:cs="宋体"/>
      <w:sz w:val="18"/>
      <w:szCs w:val="18"/>
      <w:lang w:eastAsia="zh-CN"/>
    </w:rPr>
  </w:style>
  <w:style w:type="paragraph" w:customStyle="1" w:styleId="xl65">
    <w:name w:val="xl65"/>
    <w:basedOn w:val="a0"/>
    <w:rsid w:val="00076929"/>
    <w:pPr>
      <w:spacing w:before="100" w:beforeAutospacing="1" w:after="100" w:afterAutospacing="1"/>
      <w:jc w:val="center"/>
    </w:pPr>
    <w:rPr>
      <w:rFonts w:ascii="宋体" w:eastAsia="宋体" w:hAnsi="宋体" w:cs="宋体"/>
      <w:sz w:val="20"/>
      <w:szCs w:val="20"/>
      <w:lang w:eastAsia="zh-CN"/>
    </w:rPr>
  </w:style>
  <w:style w:type="paragraph" w:customStyle="1" w:styleId="xl66">
    <w:name w:val="xl66"/>
    <w:basedOn w:val="a0"/>
    <w:rsid w:val="00076929"/>
    <w:pPr>
      <w:spacing w:before="100" w:beforeAutospacing="1" w:after="100" w:afterAutospacing="1"/>
    </w:pPr>
    <w:rPr>
      <w:rFonts w:ascii="宋体" w:eastAsia="宋体" w:hAnsi="宋体" w:cs="宋体"/>
      <w:sz w:val="20"/>
      <w:szCs w:val="20"/>
      <w:lang w:eastAsia="zh-CN"/>
    </w:rPr>
  </w:style>
  <w:style w:type="paragraph" w:customStyle="1" w:styleId="xl67">
    <w:name w:val="xl67"/>
    <w:basedOn w:val="a0"/>
    <w:rsid w:val="00076929"/>
    <w:pPr>
      <w:spacing w:before="100" w:beforeAutospacing="1" w:after="100" w:afterAutospacing="1"/>
    </w:pPr>
    <w:rPr>
      <w:rFonts w:ascii="宋体" w:eastAsia="宋体" w:hAnsi="宋体" w:cs="宋体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8E8928F-E55E-4EDA-A9DB-826C17FE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19</TotalTime>
  <Pages>24</Pages>
  <Words>7138</Words>
  <Characters>40689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Dr. Wang</cp:lastModifiedBy>
  <cp:revision>5</cp:revision>
  <cp:lastPrinted>2013-10-03T12:51:00Z</cp:lastPrinted>
  <dcterms:created xsi:type="dcterms:W3CDTF">2023-10-12T11:21:00Z</dcterms:created>
  <dcterms:modified xsi:type="dcterms:W3CDTF">2023-10-13T03:24:00Z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