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66876" w14:textId="77777777" w:rsidR="00B165ED" w:rsidRPr="00D6525F" w:rsidRDefault="00B165ED" w:rsidP="00B165ED">
      <w:pPr>
        <w:pStyle w:val="PSHeading1"/>
        <w:rPr>
          <w:rFonts w:ascii="Arial" w:hAnsi="Arial"/>
        </w:rPr>
      </w:pPr>
      <w:r>
        <w:rPr>
          <w:rFonts w:ascii="Arial" w:hAnsi="Arial" w:hint="eastAsia"/>
          <w:lang w:eastAsia="ja-JP"/>
        </w:rPr>
        <w:t>Supplementary Materials</w:t>
      </w:r>
    </w:p>
    <w:p w14:paraId="1D626816" w14:textId="70315E8B" w:rsidR="00B165ED" w:rsidRDefault="00B165ED" w:rsidP="00B165ED">
      <w:pPr>
        <w:pStyle w:val="PStextX2space"/>
        <w:rPr>
          <w:b/>
        </w:rPr>
      </w:pPr>
      <w:r>
        <w:rPr>
          <w:rFonts w:hint="eastAsia"/>
          <w:b/>
          <w:lang w:eastAsia="ja-JP"/>
        </w:rPr>
        <w:t xml:space="preserve">Supplementary </w:t>
      </w:r>
      <w:r w:rsidR="00B17007">
        <w:rPr>
          <w:b/>
        </w:rPr>
        <w:t>t</w:t>
      </w:r>
      <w:r>
        <w:rPr>
          <w:b/>
        </w:rPr>
        <w:t>able</w:t>
      </w:r>
      <w:r w:rsidR="00F24D37">
        <w:rPr>
          <w:b/>
          <w:lang w:eastAsia="ja-JP"/>
        </w:rPr>
        <w:t xml:space="preserve"> </w:t>
      </w:r>
      <w:r w:rsidR="00F24D37" w:rsidRPr="00F24D37">
        <w:rPr>
          <w:lang w:eastAsia="ja-JP"/>
        </w:rPr>
        <w:t>Complications</w:t>
      </w:r>
      <w:r>
        <w:rPr>
          <w:b/>
        </w:rPr>
        <w:t xml:space="preserve"> </w:t>
      </w:r>
    </w:p>
    <w:tbl>
      <w:tblPr>
        <w:tblW w:w="8494" w:type="dxa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  <w:gridCol w:w="1843"/>
        <w:gridCol w:w="1842"/>
      </w:tblGrid>
      <w:tr w:rsidR="00B165ED" w:rsidRPr="00103C8D" w14:paraId="6798276A" w14:textId="77777777" w:rsidTr="00550AE8">
        <w:trPr>
          <w:cantSplit/>
          <w:tblHeader/>
        </w:trPr>
        <w:tc>
          <w:tcPr>
            <w:tcW w:w="4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33FD926" w14:textId="18C90CE9" w:rsidR="00B165ED" w:rsidRPr="00550AE8" w:rsidRDefault="00B165ED" w:rsidP="00CF2321">
            <w:pPr>
              <w:adjustRightInd w:val="0"/>
              <w:spacing w:before="11" w:after="11" w:line="480" w:lineRule="auto"/>
              <w:rPr>
                <w:rFonts w:ascii="Arial" w:hAnsi="Arial" w:cs="Arial"/>
                <w:b/>
                <w:color w:val="000000"/>
                <w:kern w:val="2"/>
                <w:sz w:val="22"/>
                <w:szCs w:val="22"/>
                <w:vertAlign w:val="superscript"/>
                <w:lang w:val="en-US" w:eastAsia="ja-JP"/>
              </w:rPr>
            </w:pPr>
            <w:r w:rsidRPr="00F24D37">
              <w:rPr>
                <w:rFonts w:ascii="Arial" w:hAnsi="Arial" w:cs="Arial"/>
                <w:b/>
                <w:color w:val="000000"/>
                <w:kern w:val="2"/>
                <w:sz w:val="22"/>
                <w:szCs w:val="22"/>
              </w:rPr>
              <w:t>MedDRA Preferred Term, n</w:t>
            </w:r>
            <w:r w:rsidR="009420F4" w:rsidRPr="00F24D37">
              <w:rPr>
                <w:rFonts w:ascii="Arial" w:hAnsi="Arial" w:cs="Arial"/>
                <w:b/>
                <w:color w:val="000000"/>
                <w:kern w:val="2"/>
                <w:sz w:val="22"/>
                <w:szCs w:val="22"/>
              </w:rPr>
              <w:t xml:space="preserve"> </w:t>
            </w:r>
            <w:r w:rsidRPr="00F24D37">
              <w:rPr>
                <w:rFonts w:ascii="Arial" w:hAnsi="Arial" w:cs="Arial"/>
                <w:b/>
                <w:color w:val="000000"/>
                <w:kern w:val="2"/>
                <w:sz w:val="22"/>
                <w:szCs w:val="22"/>
              </w:rPr>
              <w:t>(%)</w:t>
            </w:r>
            <w:r w:rsidR="00550AE8">
              <w:rPr>
                <w:rFonts w:ascii="Arial" w:hAnsi="Arial" w:cs="Arial"/>
                <w:b/>
                <w:color w:val="000000"/>
                <w:kern w:val="2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37A79BF" w14:textId="6112D4B2" w:rsidR="00B165ED" w:rsidRPr="00103C8D" w:rsidRDefault="00B165ED">
            <w:pPr>
              <w:pStyle w:val="PSTextX1space"/>
              <w:spacing w:line="480" w:lineRule="auto"/>
              <w:jc w:val="center"/>
              <w:rPr>
                <w:b/>
              </w:rPr>
            </w:pPr>
            <w:r w:rsidRPr="00103C8D">
              <w:rPr>
                <w:b/>
              </w:rPr>
              <w:t xml:space="preserve">Working </w:t>
            </w:r>
            <w:r w:rsidR="008D1B80">
              <w:rPr>
                <w:b/>
              </w:rPr>
              <w:t>A</w:t>
            </w:r>
            <w:r w:rsidRPr="00103C8D">
              <w:rPr>
                <w:b/>
              </w:rPr>
              <w:t>bility</w:t>
            </w:r>
            <w:r w:rsidRPr="00103C8D">
              <w:rPr>
                <w:b/>
              </w:rPr>
              <w:br/>
            </w:r>
            <w:r w:rsidR="008D1B80">
              <w:rPr>
                <w:b/>
              </w:rPr>
              <w:t>R</w:t>
            </w:r>
            <w:r w:rsidRPr="00103C8D">
              <w:rPr>
                <w:b/>
              </w:rPr>
              <w:t>ecovered</w:t>
            </w:r>
          </w:p>
          <w:p w14:paraId="2C9D604A" w14:textId="098AECCE" w:rsidR="00B165ED" w:rsidRPr="00103C8D" w:rsidRDefault="00B165ED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8D1B8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3C8D">
              <w:rPr>
                <w:rFonts w:ascii="Arial" w:hAnsi="Arial" w:cs="Arial"/>
                <w:b/>
                <w:sz w:val="22"/>
                <w:szCs w:val="22"/>
              </w:rPr>
              <w:t>=</w:t>
            </w:r>
            <w:r w:rsidR="008D1B8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3C8D">
              <w:rPr>
                <w:rFonts w:ascii="Arial" w:hAnsi="Arial" w:cs="Arial"/>
                <w:b/>
                <w:sz w:val="22"/>
                <w:szCs w:val="22"/>
              </w:rPr>
              <w:t>122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C83D0CC" w14:textId="691C7EA0" w:rsidR="00B165ED" w:rsidRPr="00103C8D" w:rsidRDefault="00B165ED">
            <w:pPr>
              <w:pStyle w:val="PSTextX1space"/>
              <w:spacing w:line="480" w:lineRule="auto"/>
              <w:jc w:val="center"/>
              <w:rPr>
                <w:b/>
              </w:rPr>
            </w:pPr>
            <w:r w:rsidRPr="00103C8D">
              <w:rPr>
                <w:b/>
              </w:rPr>
              <w:t xml:space="preserve">Working </w:t>
            </w:r>
            <w:r w:rsidR="008D1B80">
              <w:rPr>
                <w:b/>
              </w:rPr>
              <w:t>A</w:t>
            </w:r>
            <w:r w:rsidRPr="00103C8D">
              <w:rPr>
                <w:b/>
              </w:rPr>
              <w:t>bility</w:t>
            </w:r>
          </w:p>
          <w:p w14:paraId="57EDFAC0" w14:textId="65D5366F" w:rsidR="00B165ED" w:rsidRPr="00103C8D" w:rsidRDefault="008D1B80">
            <w:pPr>
              <w:pStyle w:val="PSTextX1space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="00B165ED" w:rsidRPr="00103C8D">
              <w:rPr>
                <w:b/>
              </w:rPr>
              <w:t xml:space="preserve">ot </w:t>
            </w:r>
            <w:r>
              <w:rPr>
                <w:b/>
              </w:rPr>
              <w:t>R</w:t>
            </w:r>
            <w:r w:rsidR="00B165ED" w:rsidRPr="00103C8D">
              <w:rPr>
                <w:b/>
              </w:rPr>
              <w:t>ecovered</w:t>
            </w:r>
          </w:p>
          <w:p w14:paraId="5FB96D04" w14:textId="26278480" w:rsidR="00B165ED" w:rsidRPr="00103C8D" w:rsidRDefault="00B165ED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8D1B8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3C8D">
              <w:rPr>
                <w:rFonts w:ascii="Arial" w:hAnsi="Arial" w:cs="Arial"/>
                <w:b/>
                <w:sz w:val="22"/>
                <w:szCs w:val="22"/>
              </w:rPr>
              <w:t>=</w:t>
            </w:r>
            <w:r w:rsidR="008D1B8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3C8D">
              <w:rPr>
                <w:rFonts w:ascii="Arial" w:hAnsi="Arial" w:cs="Arial"/>
                <w:b/>
                <w:sz w:val="22"/>
                <w:szCs w:val="22"/>
              </w:rPr>
              <w:t>91</w:t>
            </w:r>
          </w:p>
        </w:tc>
      </w:tr>
      <w:tr w:rsidR="00B165ED" w:rsidRPr="00103C8D" w14:paraId="76B910A7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32CFC1A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Hypertension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FD04F2D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2 (1.6)</w:t>
            </w:r>
          </w:p>
        </w:tc>
        <w:tc>
          <w:tcPr>
            <w:tcW w:w="1842" w:type="dxa"/>
            <w:shd w:val="clear" w:color="auto" w:fill="FFFFFF"/>
          </w:tcPr>
          <w:p w14:paraId="757A7A77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5 (5.5)</w:t>
            </w:r>
          </w:p>
        </w:tc>
      </w:tr>
      <w:tr w:rsidR="00B165ED" w:rsidRPr="00103C8D" w14:paraId="2C4E233D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4C0C663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Essential hypertension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2879735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06C0C4E4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2 (2.2)</w:t>
            </w:r>
          </w:p>
        </w:tc>
      </w:tr>
      <w:tr w:rsidR="00B165ED" w:rsidRPr="00103C8D" w14:paraId="502CC3C5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CAAAEC8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Sleep disorder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AFFFD68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59A954F3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3 (3.3)</w:t>
            </w:r>
          </w:p>
        </w:tc>
      </w:tr>
      <w:tr w:rsidR="00B165ED" w:rsidRPr="00103C8D" w14:paraId="7BB6F5C9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05F4012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Asthma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129D4C5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7CD4686C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4402991C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5001848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proofErr w:type="spellStart"/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Gastrooesophageal</w:t>
            </w:r>
            <w:proofErr w:type="spellEnd"/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 xml:space="preserve"> reflux disease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FB04A29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2 (1.6)</w:t>
            </w:r>
          </w:p>
        </w:tc>
        <w:tc>
          <w:tcPr>
            <w:tcW w:w="1842" w:type="dxa"/>
            <w:shd w:val="clear" w:color="auto" w:fill="FFFFFF"/>
          </w:tcPr>
          <w:p w14:paraId="0919F617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60FB8F63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2B8AF53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Panic disorder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22AC90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2 (1.6)</w:t>
            </w:r>
          </w:p>
        </w:tc>
        <w:tc>
          <w:tcPr>
            <w:tcW w:w="1842" w:type="dxa"/>
            <w:shd w:val="clear" w:color="auto" w:fill="FFFFFF"/>
          </w:tcPr>
          <w:p w14:paraId="6E703058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7D43A42A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DB8A6B4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Rheumatoid arthritis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FE003C9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6FFDF8EE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26C8A459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6FDDA11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Anal prolapse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3A38CEC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64623643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71A99862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A55B568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Anxiety disorder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51D5722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11A4930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701F73F5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247D8D2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Arrhythmia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955B572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181EC95B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463481EA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1B07E49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Autonomic nervous system imbalance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AE968CB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17662F62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506FAD54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768DA80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Cerebral infarction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C93614D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7D08AA06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5E400B43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75940D0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Cervicobrachial syndrome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6184879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4CA12CC9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356B45A3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9FCE6ED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Chloasma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633E6E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202E9087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63D9C855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F5B59B3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Constipation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E8D1FE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270E1F76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64F394DC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4E7563F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Dermatitis atopic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9E481E9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3E588503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727D345A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FA2B4C7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Diabetes mellitus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FFE35F8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666958B6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1C9DB376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84E52A9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Dyslipidaemia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FC601D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6A42B81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06B7830B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8FA6C90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Glaucoma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A23C114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78B30443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1FEB5586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92AE47C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Hepatic steatosis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D8C3853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5759825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4E5F2AA2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23CB572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lastRenderedPageBreak/>
              <w:t>Ligament rupture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E099FF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224BBB5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73282D13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3F378DF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Menopausal symptoms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E70CBB2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6843267B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22424035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7561D6C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Menstruation irregular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DB3AB3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20BD891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69689EBC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2A5F1D7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Migraine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33BB4FA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749A9590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46AAEB4F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D9E8203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Rhinitis allergic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4EEA69F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027B1395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5B8D7070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61207AD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Seasonal allergy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CBD3764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(0.8)</w:t>
            </w:r>
          </w:p>
        </w:tc>
        <w:tc>
          <w:tcPr>
            <w:tcW w:w="1842" w:type="dxa"/>
            <w:shd w:val="clear" w:color="auto" w:fill="FFFFFF"/>
          </w:tcPr>
          <w:p w14:paraId="2202AC01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</w:tr>
      <w:tr w:rsidR="00B165ED" w:rsidRPr="00103C8D" w14:paraId="3BAB8C38" w14:textId="77777777" w:rsidTr="009028C3">
        <w:trPr>
          <w:cantSplit/>
        </w:trPr>
        <w:tc>
          <w:tcPr>
            <w:tcW w:w="4809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C1F5CDE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Sleep apnoea syndrome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A3A84DE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shd w:val="clear" w:color="auto" w:fill="FFFFFF"/>
          </w:tcPr>
          <w:p w14:paraId="720818C7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  <w:tr w:rsidR="00B165ED" w:rsidRPr="00103C8D" w14:paraId="72857345" w14:textId="77777777" w:rsidTr="009028C3">
        <w:trPr>
          <w:cantSplit/>
        </w:trPr>
        <w:tc>
          <w:tcPr>
            <w:tcW w:w="48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F2F18FC" w14:textId="77777777" w:rsidR="00B165ED" w:rsidRPr="00103C8D" w:rsidRDefault="00B165ED" w:rsidP="009028C3">
            <w:pPr>
              <w:adjustRightInd w:val="0"/>
              <w:spacing w:before="11" w:after="11" w:line="480" w:lineRule="auto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Thyroid neoplasm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CDE50D2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7CF3087" w14:textId="77777777" w:rsidR="00B165ED" w:rsidRPr="00103C8D" w:rsidRDefault="00B165ED" w:rsidP="009028C3">
            <w:pPr>
              <w:adjustRightInd w:val="0"/>
              <w:spacing w:before="11" w:after="11" w:line="480" w:lineRule="auto"/>
              <w:jc w:val="center"/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</w:pPr>
            <w:r w:rsidRPr="00103C8D">
              <w:rPr>
                <w:rFonts w:ascii="Arial" w:hAnsi="Arial" w:cs="Arial"/>
                <w:color w:val="000000"/>
                <w:kern w:val="2"/>
                <w:sz w:val="22"/>
                <w:szCs w:val="22"/>
              </w:rPr>
              <w:t>1 (1.1)</w:t>
            </w:r>
          </w:p>
        </w:tc>
      </w:tr>
    </w:tbl>
    <w:p w14:paraId="04A4222B" w14:textId="70872321" w:rsidR="00B165ED" w:rsidRDefault="00A729AD" w:rsidP="00B165ED">
      <w:pPr>
        <w:pStyle w:val="PStextX2space"/>
        <w:rPr>
          <w:lang w:eastAsia="ja-JP"/>
        </w:rPr>
      </w:pPr>
      <w:proofErr w:type="spellStart"/>
      <w:r>
        <w:rPr>
          <w:vertAlign w:val="superscript"/>
          <w:lang w:eastAsia="ja-JP"/>
        </w:rPr>
        <w:t>a</w:t>
      </w:r>
      <w:r w:rsidR="00B165ED">
        <w:rPr>
          <w:rFonts w:hint="eastAsia"/>
          <w:lang w:eastAsia="ja-JP"/>
        </w:rPr>
        <w:t>M</w:t>
      </w:r>
      <w:r w:rsidR="00B165ED">
        <w:rPr>
          <w:lang w:eastAsia="ja-JP"/>
        </w:rPr>
        <w:t>edDRA</w:t>
      </w:r>
      <w:proofErr w:type="spellEnd"/>
      <w:r w:rsidR="00B165ED">
        <w:rPr>
          <w:lang w:eastAsia="ja-JP"/>
        </w:rPr>
        <w:t xml:space="preserve"> version </w:t>
      </w:r>
      <w:r w:rsidR="0023689E">
        <w:rPr>
          <w:lang w:eastAsia="ja-JP"/>
        </w:rPr>
        <w:t>18.1</w:t>
      </w:r>
      <w:r w:rsidR="001924FD">
        <w:rPr>
          <w:lang w:eastAsia="ja-JP"/>
        </w:rPr>
        <w:t>.</w:t>
      </w:r>
    </w:p>
    <w:p w14:paraId="5707F714" w14:textId="5467E362" w:rsidR="00550AE8" w:rsidRDefault="00550AE8" w:rsidP="00550AE8">
      <w:pPr>
        <w:pStyle w:val="PStextX2space"/>
      </w:pPr>
      <w:r w:rsidRPr="00F410E3">
        <w:t>If patients had multiple complications, all complications were counted</w:t>
      </w:r>
      <w:r w:rsidRPr="00F410E3">
        <w:rPr>
          <w:lang w:eastAsia="ja-JP"/>
        </w:rPr>
        <w:t xml:space="preserve"> </w:t>
      </w:r>
      <w:r w:rsidR="00593CE1" w:rsidRPr="00F410E3">
        <w:rPr>
          <w:rFonts w:hint="eastAsia"/>
          <w:lang w:eastAsia="ja-JP"/>
        </w:rPr>
        <w:t>s</w:t>
      </w:r>
      <w:r w:rsidRPr="00F410E3">
        <w:rPr>
          <w:lang w:eastAsia="ja-JP"/>
        </w:rPr>
        <w:t>ep</w:t>
      </w:r>
      <w:r w:rsidR="00593CE1" w:rsidRPr="00F410E3">
        <w:rPr>
          <w:lang w:eastAsia="ja-JP"/>
        </w:rPr>
        <w:t>arate</w:t>
      </w:r>
      <w:r w:rsidRPr="00F410E3">
        <w:rPr>
          <w:lang w:eastAsia="ja-JP"/>
        </w:rPr>
        <w:t>ly</w:t>
      </w:r>
      <w:r w:rsidRPr="00F410E3">
        <w:t>.</w:t>
      </w:r>
    </w:p>
    <w:p w14:paraId="79FF405D" w14:textId="77777777" w:rsidR="001924FD" w:rsidRDefault="001924FD" w:rsidP="00B165ED">
      <w:pPr>
        <w:pStyle w:val="PStextX2space"/>
      </w:pPr>
    </w:p>
    <w:p w14:paraId="79D4A43B" w14:textId="6C0699D6" w:rsidR="00B165ED" w:rsidRDefault="00B165ED" w:rsidP="009B1C93">
      <w:pPr>
        <w:pStyle w:val="PStextX2space"/>
      </w:pPr>
      <w:r>
        <w:t xml:space="preserve">Abbreviation: MedDRA, </w:t>
      </w:r>
      <w:r w:rsidRPr="00103C8D">
        <w:t>Medical Dictionary for Regulatory Activities</w:t>
      </w:r>
      <w:r>
        <w:t>.</w:t>
      </w:r>
      <w:r>
        <w:br w:type="page"/>
      </w:r>
    </w:p>
    <w:p w14:paraId="6DAD6F61" w14:textId="1A41E07D" w:rsidR="00B165ED" w:rsidRDefault="00B165ED" w:rsidP="00B165ED">
      <w:pPr>
        <w:pStyle w:val="PStextX2space"/>
        <w:rPr>
          <w:lang w:eastAsia="ja-JP"/>
        </w:rPr>
      </w:pPr>
      <w:r>
        <w:rPr>
          <w:rFonts w:hint="eastAsia"/>
          <w:b/>
          <w:lang w:eastAsia="ja-JP"/>
        </w:rPr>
        <w:lastRenderedPageBreak/>
        <w:t xml:space="preserve">Supplementary </w:t>
      </w:r>
      <w:r w:rsidR="008D1B80">
        <w:rPr>
          <w:b/>
          <w:lang w:eastAsia="ja-JP"/>
        </w:rPr>
        <w:t>F</w:t>
      </w:r>
      <w:r w:rsidRPr="0089202C">
        <w:rPr>
          <w:b/>
        </w:rPr>
        <w:t xml:space="preserve">igure </w:t>
      </w:r>
      <w:r>
        <w:rPr>
          <w:b/>
        </w:rPr>
        <w:t xml:space="preserve">1 </w:t>
      </w:r>
      <w:r>
        <w:t xml:space="preserve">Time course of effectiveness outcome measures for the 12-week treatment period by working ability. </w:t>
      </w:r>
      <w:r>
        <w:rPr>
          <w:lang w:eastAsia="ja-JP"/>
        </w:rPr>
        <w:t>(a) HAM-D17 total score; (b) HAM-D17 core score; (c) HAM-D17 insomnia score; (d) HAM-D17 anxiety score; (e) HAM-D17 somatic score; (f) BPI-SF; (g) SASS; (h) GAF; (i) EQ-5D.</w:t>
      </w:r>
    </w:p>
    <w:p w14:paraId="3196D77F" w14:textId="77777777" w:rsidR="00B165ED" w:rsidRPr="008D7E4E" w:rsidRDefault="00B165ED" w:rsidP="00B165ED">
      <w:pPr>
        <w:pStyle w:val="PStextX2space"/>
      </w:pPr>
      <w:r w:rsidRPr="00BE1D6A">
        <w:rPr>
          <w:b/>
        </w:rPr>
        <w:t>Notes:</w:t>
      </w:r>
      <w:r>
        <w:t xml:space="preserve"> The </w:t>
      </w:r>
      <w:r w:rsidRPr="00C90280">
        <w:t xml:space="preserve">means and standard </w:t>
      </w:r>
      <w:r>
        <w:t xml:space="preserve">deviations are </w:t>
      </w:r>
      <w:r w:rsidRPr="00C90280">
        <w:t xml:space="preserve">shown for the time points at </w:t>
      </w:r>
      <w:r>
        <w:t xml:space="preserve">baseline and Weeks 2, 4, 8, and 12. </w:t>
      </w:r>
      <w:r w:rsidRPr="00C90280">
        <w:t>**</w:t>
      </w:r>
      <w:r>
        <w:t>p</w:t>
      </w:r>
      <w:r w:rsidRPr="00C90280">
        <w:t>&lt;</w:t>
      </w:r>
      <w:r>
        <w:t>0</w:t>
      </w:r>
      <w:r w:rsidRPr="00C90280">
        <w:t>.01, *</w:t>
      </w:r>
      <w:r>
        <w:t>p</w:t>
      </w:r>
      <w:r w:rsidRPr="00C90280">
        <w:t>&lt;</w:t>
      </w:r>
      <w:r>
        <w:t>0</w:t>
      </w:r>
      <w:r w:rsidRPr="00C90280">
        <w:t>.05</w:t>
      </w:r>
      <w:r>
        <w:t>,</w:t>
      </w:r>
      <w:r w:rsidRPr="00C90280">
        <w:t xml:space="preserve"> compar</w:t>
      </w:r>
      <w:r>
        <w:t>ison</w:t>
      </w:r>
      <w:r w:rsidRPr="00C90280">
        <w:t xml:space="preserve"> </w:t>
      </w:r>
      <w:r>
        <w:t xml:space="preserve">between the </w:t>
      </w:r>
      <w:r w:rsidRPr="00D94D52">
        <w:t xml:space="preserve">working ability </w:t>
      </w:r>
      <w:r>
        <w:rPr>
          <w:lang w:eastAsia="ja-JP"/>
        </w:rPr>
        <w:t>recovered</w:t>
      </w:r>
      <w:r w:rsidRPr="00D94D52">
        <w:t xml:space="preserve"> group and </w:t>
      </w:r>
      <w:r>
        <w:t xml:space="preserve">the </w:t>
      </w:r>
      <w:r w:rsidRPr="00D94D52">
        <w:t>working ability</w:t>
      </w:r>
      <w:r>
        <w:t xml:space="preserve"> not recovered group</w:t>
      </w:r>
      <w:r w:rsidRPr="00D94D52">
        <w:t xml:space="preserve"> </w:t>
      </w:r>
      <w:r>
        <w:t xml:space="preserve">using Welch's </w:t>
      </w:r>
      <w:r w:rsidRPr="00FE35EB">
        <w:rPr>
          <w:i/>
        </w:rPr>
        <w:t>t</w:t>
      </w:r>
      <w:r>
        <w:t>-test for means of each outcome measure</w:t>
      </w:r>
      <w:r w:rsidRPr="00C90280">
        <w:t>.</w:t>
      </w:r>
    </w:p>
    <w:p w14:paraId="02D5F556" w14:textId="77777777" w:rsidR="00B165ED" w:rsidRDefault="00B165ED" w:rsidP="00B165ED">
      <w:pPr>
        <w:pStyle w:val="PStextX2space"/>
      </w:pPr>
      <w:r w:rsidRPr="0089202C">
        <w:rPr>
          <w:b/>
        </w:rPr>
        <w:t>Abbreviations:</w:t>
      </w:r>
      <w:r>
        <w:t xml:space="preserve"> BPI-SF, Brief Pain Inventory-Short Form; EQ-5D, </w:t>
      </w:r>
      <w:r w:rsidRPr="00BC6D29">
        <w:t>EuroQol</w:t>
      </w:r>
      <w:r w:rsidRPr="00BC6D29">
        <w:rPr>
          <w:rFonts w:hint="eastAsia"/>
        </w:rPr>
        <w:t>-</w:t>
      </w:r>
      <w:r w:rsidRPr="00BC6D29">
        <w:t>5</w:t>
      </w:r>
      <w:r>
        <w:t xml:space="preserve"> </w:t>
      </w:r>
      <w:r w:rsidRPr="00BC6D29">
        <w:t>Dimension</w:t>
      </w:r>
      <w:r>
        <w:t>s</w:t>
      </w:r>
      <w:r w:rsidRPr="00BC6D29">
        <w:t xml:space="preserve"> questionnaire</w:t>
      </w:r>
      <w:r>
        <w:t xml:space="preserve"> for quality of life; GAF, </w:t>
      </w:r>
      <w:r w:rsidRPr="00BC6D29">
        <w:t>Global Assessment of Functioning</w:t>
      </w:r>
      <w:r>
        <w:t xml:space="preserve">; HAM-D17, 17-item </w:t>
      </w:r>
      <w:r w:rsidRPr="001404AC">
        <w:t>Hamilton Rating Scale for Depression</w:t>
      </w:r>
      <w:r>
        <w:t xml:space="preserve">; SASS, </w:t>
      </w:r>
      <w:r w:rsidRPr="00BC6D29">
        <w:rPr>
          <w:rFonts w:hint="eastAsia"/>
        </w:rPr>
        <w:t>Social Adaptation</w:t>
      </w:r>
      <w:r>
        <w:rPr>
          <w:rFonts w:hint="eastAsia"/>
        </w:rPr>
        <w:t xml:space="preserve"> </w:t>
      </w:r>
      <w:r w:rsidRPr="00BC6D29">
        <w:rPr>
          <w:rFonts w:hint="eastAsia"/>
        </w:rPr>
        <w:t>Self-</w:t>
      </w:r>
      <w:r>
        <w:t>e</w:t>
      </w:r>
      <w:r w:rsidRPr="00BC6D29">
        <w:rPr>
          <w:rFonts w:hint="eastAsia"/>
        </w:rPr>
        <w:t>valuation Scale</w:t>
      </w:r>
      <w:r>
        <w:t>.</w:t>
      </w:r>
    </w:p>
    <w:p w14:paraId="0433D644" w14:textId="7BFB819E" w:rsidR="00F459D9" w:rsidRDefault="00B165ED">
      <w:pPr>
        <w:rPr>
          <w:lang w:eastAsia="ja-JP"/>
        </w:rPr>
      </w:pPr>
      <w:r>
        <w:rPr>
          <w:lang w:eastAsia="ja-JP"/>
        </w:rPr>
        <w:br w:type="page"/>
      </w:r>
      <w:r w:rsidR="00081840">
        <w:rPr>
          <w:noProof/>
          <w:lang w:val="en-US" w:eastAsia="en-US"/>
        </w:rPr>
        <w:lastRenderedPageBreak/>
        <w:drawing>
          <wp:inline distT="0" distB="0" distL="0" distR="0" wp14:anchorId="25219935" wp14:editId="358F011E">
            <wp:extent cx="5400675" cy="610044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loxetine post hoc analysis_S fig 1a-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B51">
        <w:rPr>
          <w:noProof/>
          <w:lang w:val="en-US" w:eastAsia="en-US"/>
        </w:rPr>
        <w:lastRenderedPageBreak/>
        <w:drawing>
          <wp:inline distT="0" distB="0" distL="0" distR="0" wp14:anchorId="7AA885A8" wp14:editId="51447E36">
            <wp:extent cx="5400675" cy="405828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loxetine post hoc analysis_S fig 1g-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A1AE" w14:textId="26401A0B" w:rsidR="00F161B2" w:rsidRDefault="00F161B2">
      <w:pPr>
        <w:rPr>
          <w:lang w:eastAsia="ja-JP"/>
        </w:rPr>
      </w:pPr>
      <w:r>
        <w:rPr>
          <w:lang w:eastAsia="ja-JP"/>
        </w:rPr>
        <w:br w:type="page"/>
      </w:r>
    </w:p>
    <w:p w14:paraId="3C148E51" w14:textId="52C261F8" w:rsidR="00B165ED" w:rsidRDefault="00B165ED" w:rsidP="00B165ED">
      <w:pPr>
        <w:pStyle w:val="PStextX2space"/>
      </w:pPr>
      <w:r>
        <w:rPr>
          <w:rFonts w:hint="eastAsia"/>
          <w:b/>
          <w:lang w:eastAsia="ja-JP"/>
        </w:rPr>
        <w:lastRenderedPageBreak/>
        <w:t xml:space="preserve">Supplementary </w:t>
      </w:r>
      <w:r w:rsidR="00D90429">
        <w:rPr>
          <w:b/>
          <w:lang w:eastAsia="ja-JP"/>
        </w:rPr>
        <w:t>F</w:t>
      </w:r>
      <w:r w:rsidRPr="0089202C">
        <w:rPr>
          <w:b/>
        </w:rPr>
        <w:t xml:space="preserve">igure </w:t>
      </w:r>
      <w:r>
        <w:rPr>
          <w:b/>
        </w:rPr>
        <w:t>2</w:t>
      </w:r>
      <w:r w:rsidRPr="008D7E4E">
        <w:t xml:space="preserve"> </w:t>
      </w:r>
      <w:r>
        <w:t>Time course of effectiveness outcome measures for the 12-week treatment period between groups by working ability and</w:t>
      </w:r>
      <w:r w:rsidRPr="00D94D52">
        <w:t xml:space="preserve"> </w:t>
      </w:r>
      <w:r>
        <w:t xml:space="preserve">depressive episodes. </w:t>
      </w:r>
      <w:r>
        <w:rPr>
          <w:lang w:eastAsia="ja-JP"/>
        </w:rPr>
        <w:t>(a) HAM-D17 total score; (b) HAM-D17 core score; (c) HAM-D17 insomnia score; (d) HAM-D17 anxiety score; (e) HAM-D17 somatic score; (f) BPI-SF; (g) SASS; (h) GAF; (i) EQ-5D.</w:t>
      </w:r>
    </w:p>
    <w:p w14:paraId="7BA49ECD" w14:textId="77777777" w:rsidR="00B165ED" w:rsidRPr="008D7E4E" w:rsidRDefault="00B165ED" w:rsidP="00B165ED">
      <w:pPr>
        <w:pStyle w:val="PStextX2space"/>
      </w:pPr>
      <w:r w:rsidRPr="00BE1D6A">
        <w:rPr>
          <w:b/>
        </w:rPr>
        <w:t>Notes:</w:t>
      </w:r>
      <w:r w:rsidRPr="00013256">
        <w:t xml:space="preserve"> </w:t>
      </w:r>
      <w:r>
        <w:t xml:space="preserve">The </w:t>
      </w:r>
      <w:r w:rsidRPr="00C90280">
        <w:t xml:space="preserve">means and standard </w:t>
      </w:r>
      <w:r>
        <w:t xml:space="preserve">deviations are </w:t>
      </w:r>
      <w:r w:rsidRPr="00C90280">
        <w:t xml:space="preserve">shown for the time points at </w:t>
      </w:r>
      <w:r>
        <w:t xml:space="preserve">baseline and Weeks 2, 4, 8, and 12. </w:t>
      </w:r>
      <w:r w:rsidRPr="00C90280">
        <w:t>**</w:t>
      </w:r>
      <w:r>
        <w:t>p</w:t>
      </w:r>
      <w:r w:rsidRPr="00C90280">
        <w:t>&lt;</w:t>
      </w:r>
      <w:r>
        <w:t>0</w:t>
      </w:r>
      <w:r w:rsidRPr="00C90280">
        <w:t>.01, *</w:t>
      </w:r>
      <w:r>
        <w:t>p</w:t>
      </w:r>
      <w:r w:rsidRPr="00C90280">
        <w:t>&lt;</w:t>
      </w:r>
      <w:r>
        <w:t>0</w:t>
      </w:r>
      <w:r w:rsidRPr="00C90280">
        <w:t>.05</w:t>
      </w:r>
      <w:r>
        <w:t>,</w:t>
      </w:r>
      <w:r w:rsidRPr="00C90280">
        <w:t xml:space="preserve"> </w:t>
      </w:r>
      <w:r>
        <w:t>comparison between groups by working ability and</w:t>
      </w:r>
      <w:r w:rsidRPr="00D94D52">
        <w:t xml:space="preserve"> </w:t>
      </w:r>
      <w:r>
        <w:t>depressive episodes using Welch's t-test for means of each outcome measure</w:t>
      </w:r>
      <w:r w:rsidRPr="00C90280">
        <w:t>.</w:t>
      </w:r>
    </w:p>
    <w:p w14:paraId="74DD146C" w14:textId="4ACB62E5" w:rsidR="00B165ED" w:rsidRDefault="00B165ED" w:rsidP="009B1C93">
      <w:pPr>
        <w:pStyle w:val="PStextX2space"/>
        <w:rPr>
          <w:highlight w:val="yellow"/>
          <w:lang w:eastAsia="ja-JP"/>
        </w:rPr>
      </w:pPr>
      <w:r w:rsidRPr="0089202C">
        <w:rPr>
          <w:b/>
        </w:rPr>
        <w:t>Abbreviation</w:t>
      </w:r>
      <w:r>
        <w:rPr>
          <w:b/>
        </w:rPr>
        <w:t>s</w:t>
      </w:r>
      <w:r w:rsidRPr="0089202C">
        <w:rPr>
          <w:b/>
        </w:rPr>
        <w:t>:</w:t>
      </w:r>
      <w:r>
        <w:t xml:space="preserve"> BPI-SF, Brief Pain Inventory-Short Form; EQ-5D, </w:t>
      </w:r>
      <w:r w:rsidRPr="00BC6D29">
        <w:t>EuroQol</w:t>
      </w:r>
      <w:r>
        <w:t>-</w:t>
      </w:r>
      <w:r w:rsidRPr="00BC6D29">
        <w:t>5</w:t>
      </w:r>
      <w:r>
        <w:t xml:space="preserve"> </w:t>
      </w:r>
      <w:r w:rsidRPr="00BC6D29">
        <w:t>Dimension</w:t>
      </w:r>
      <w:r>
        <w:t>s</w:t>
      </w:r>
      <w:r w:rsidRPr="00BC6D29">
        <w:t xml:space="preserve"> questionnaire</w:t>
      </w:r>
      <w:r>
        <w:t xml:space="preserve"> for quality of life; GAF, </w:t>
      </w:r>
      <w:r w:rsidRPr="00BC6D29">
        <w:t>Global Assessment of Functioning</w:t>
      </w:r>
      <w:r>
        <w:t xml:space="preserve">; HAM-D17, 17-item </w:t>
      </w:r>
      <w:r w:rsidRPr="001404AC">
        <w:t>Hamilton Rating Scale for Depression</w:t>
      </w:r>
      <w:r>
        <w:t xml:space="preserve">; SASS, </w:t>
      </w:r>
      <w:r w:rsidRPr="00BC6D29">
        <w:rPr>
          <w:rFonts w:hint="eastAsia"/>
        </w:rPr>
        <w:t>Social Adaptation</w:t>
      </w:r>
      <w:r>
        <w:rPr>
          <w:rFonts w:hint="eastAsia"/>
        </w:rPr>
        <w:t xml:space="preserve"> </w:t>
      </w:r>
      <w:r w:rsidRPr="00BC6D29">
        <w:rPr>
          <w:rFonts w:hint="eastAsia"/>
        </w:rPr>
        <w:t>Self-</w:t>
      </w:r>
      <w:r>
        <w:t>e</w:t>
      </w:r>
      <w:r w:rsidRPr="00BC6D29">
        <w:rPr>
          <w:rFonts w:hint="eastAsia"/>
        </w:rPr>
        <w:t>valuation Scale</w:t>
      </w:r>
      <w:r>
        <w:t>.</w:t>
      </w:r>
      <w:r>
        <w:rPr>
          <w:highlight w:val="yellow"/>
          <w:lang w:eastAsia="ja-JP"/>
        </w:rPr>
        <w:br w:type="page"/>
      </w:r>
    </w:p>
    <w:p w14:paraId="0D25A628" w14:textId="37277A5E" w:rsidR="00DC5862" w:rsidRPr="00B165ED" w:rsidRDefault="00320B51" w:rsidP="00B165ED">
      <w:r>
        <w:rPr>
          <w:noProof/>
          <w:lang w:val="en-US" w:eastAsia="en-US"/>
        </w:rPr>
        <w:lastRenderedPageBreak/>
        <w:drawing>
          <wp:inline distT="0" distB="0" distL="0" distR="0" wp14:anchorId="48248C27" wp14:editId="2E47C64E">
            <wp:extent cx="5400675" cy="610044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uloxetine post hoc analysis_S fig 2a-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27F798D8" wp14:editId="65CC2B8E">
            <wp:extent cx="5400675" cy="610044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uloxetine post hoc analysis_S fig 2d-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008E2FB6" wp14:editId="778F7F6C">
            <wp:extent cx="5400675" cy="610044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uloxetine post hoc analysis_S fig 2g-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862" w:rsidRPr="00B165ED" w:rsidSect="0084068E">
      <w:footerReference w:type="default" r:id="rId13"/>
      <w:pgSz w:w="11907" w:h="16840" w:code="9"/>
      <w:pgMar w:top="1701" w:right="1701" w:bottom="1701" w:left="1701" w:header="567" w:footer="567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7DBE7" w14:textId="77777777" w:rsidR="00205A1F" w:rsidRDefault="00205A1F">
      <w:r>
        <w:separator/>
      </w:r>
    </w:p>
  </w:endnote>
  <w:endnote w:type="continuationSeparator" w:id="0">
    <w:p w14:paraId="0C3F1788" w14:textId="77777777" w:rsidR="00205A1F" w:rsidRDefault="0020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NewRomanPS">
    <w:altName w:val="TimesNewRomanP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thematicalPi 1">
    <w:altName w:val="MathematicalPi 1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080CB" w14:textId="2DD4BAF4" w:rsidR="006320A9" w:rsidRPr="002429D5" w:rsidRDefault="00CC4020" w:rsidP="00817AD7">
    <w:pPr>
      <w:pStyle w:val="Footer"/>
      <w:pBdr>
        <w:top w:val="single" w:sz="4" w:space="1" w:color="auto"/>
      </w:pBdr>
      <w:tabs>
        <w:tab w:val="clear" w:pos="8640"/>
        <w:tab w:val="right" w:pos="9071"/>
      </w:tabs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 w:hint="eastAsia"/>
        <w:sz w:val="20"/>
        <w:szCs w:val="20"/>
        <w:lang w:val="en-US" w:eastAsia="ja-JP"/>
      </w:rPr>
      <w:t>8</w:t>
    </w:r>
    <w:r>
      <w:rPr>
        <w:rFonts w:ascii="Arial" w:hAnsi="Arial" w:cs="Arial"/>
        <w:sz w:val="20"/>
        <w:szCs w:val="20"/>
        <w:lang w:val="en-US" w:eastAsia="ja-JP"/>
      </w:rPr>
      <w:t xml:space="preserve"> Dec 2020</w:t>
    </w:r>
    <w:r w:rsidR="006320A9" w:rsidRPr="002429D5">
      <w:rPr>
        <w:rFonts w:ascii="Arial" w:hAnsi="Arial" w:cs="Arial"/>
        <w:sz w:val="20"/>
        <w:szCs w:val="20"/>
        <w:lang w:val="en-US"/>
      </w:rPr>
      <w:ptab w:relativeTo="margin" w:alignment="right" w:leader="none"/>
    </w:r>
    <w:r w:rsidR="006320A9" w:rsidRPr="002429D5">
      <w:rPr>
        <w:rFonts w:ascii="Arial" w:hAnsi="Arial" w:cs="Arial"/>
        <w:sz w:val="20"/>
        <w:szCs w:val="20"/>
        <w:lang w:val="en-US"/>
      </w:rPr>
      <w:t xml:space="preserve">Page </w:t>
    </w:r>
    <w:r w:rsidR="006320A9" w:rsidRPr="002429D5">
      <w:rPr>
        <w:rFonts w:ascii="Arial" w:hAnsi="Arial" w:cs="Arial"/>
        <w:sz w:val="20"/>
        <w:szCs w:val="20"/>
      </w:rPr>
      <w:fldChar w:fldCharType="begin"/>
    </w:r>
    <w:r w:rsidR="006320A9" w:rsidRPr="002429D5">
      <w:rPr>
        <w:rFonts w:ascii="Arial" w:hAnsi="Arial" w:cs="Arial"/>
        <w:sz w:val="20"/>
        <w:szCs w:val="20"/>
      </w:rPr>
      <w:instrText xml:space="preserve"> PAGE </w:instrText>
    </w:r>
    <w:r w:rsidR="006320A9" w:rsidRPr="002429D5">
      <w:rPr>
        <w:rFonts w:ascii="Arial" w:hAnsi="Arial" w:cs="Arial"/>
        <w:sz w:val="20"/>
        <w:szCs w:val="20"/>
      </w:rPr>
      <w:fldChar w:fldCharType="separate"/>
    </w:r>
    <w:r w:rsidR="00B351C1">
      <w:rPr>
        <w:rFonts w:ascii="Arial" w:hAnsi="Arial" w:cs="Arial"/>
        <w:noProof/>
        <w:sz w:val="20"/>
        <w:szCs w:val="20"/>
      </w:rPr>
      <w:t>8</w:t>
    </w:r>
    <w:r w:rsidR="006320A9" w:rsidRPr="002429D5">
      <w:rPr>
        <w:rFonts w:ascii="Arial" w:hAnsi="Arial" w:cs="Arial"/>
        <w:sz w:val="20"/>
        <w:szCs w:val="20"/>
      </w:rPr>
      <w:fldChar w:fldCharType="end"/>
    </w:r>
    <w:r w:rsidR="006320A9" w:rsidRPr="002429D5">
      <w:rPr>
        <w:rFonts w:ascii="Arial" w:hAnsi="Arial" w:cs="Arial"/>
        <w:sz w:val="20"/>
        <w:szCs w:val="20"/>
      </w:rPr>
      <w:t xml:space="preserve"> of </w:t>
    </w:r>
    <w:r w:rsidR="006320A9" w:rsidRPr="002429D5">
      <w:rPr>
        <w:rFonts w:ascii="Arial" w:hAnsi="Arial" w:cs="Arial"/>
        <w:sz w:val="20"/>
        <w:szCs w:val="20"/>
      </w:rPr>
      <w:fldChar w:fldCharType="begin"/>
    </w:r>
    <w:r w:rsidR="006320A9" w:rsidRPr="002429D5">
      <w:rPr>
        <w:rFonts w:ascii="Arial" w:hAnsi="Arial" w:cs="Arial"/>
        <w:sz w:val="20"/>
        <w:szCs w:val="20"/>
      </w:rPr>
      <w:instrText xml:space="preserve"> NUMPAGES </w:instrText>
    </w:r>
    <w:r w:rsidR="006320A9" w:rsidRPr="002429D5">
      <w:rPr>
        <w:rFonts w:ascii="Arial" w:hAnsi="Arial" w:cs="Arial"/>
        <w:sz w:val="20"/>
        <w:szCs w:val="20"/>
      </w:rPr>
      <w:fldChar w:fldCharType="separate"/>
    </w:r>
    <w:r w:rsidR="00B351C1">
      <w:rPr>
        <w:rFonts w:ascii="Arial" w:hAnsi="Arial" w:cs="Arial"/>
        <w:noProof/>
        <w:sz w:val="20"/>
        <w:szCs w:val="20"/>
      </w:rPr>
      <w:t>9</w:t>
    </w:r>
    <w:r w:rsidR="006320A9" w:rsidRPr="002429D5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E051E" w14:textId="77777777" w:rsidR="00205A1F" w:rsidRDefault="00205A1F">
      <w:r>
        <w:separator/>
      </w:r>
    </w:p>
  </w:footnote>
  <w:footnote w:type="continuationSeparator" w:id="0">
    <w:p w14:paraId="0E96D781" w14:textId="77777777" w:rsidR="00205A1F" w:rsidRDefault="00205A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F151C"/>
    <w:multiLevelType w:val="hybridMultilevel"/>
    <w:tmpl w:val="ECB231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482F64"/>
    <w:multiLevelType w:val="hybridMultilevel"/>
    <w:tmpl w:val="BC687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90E2C"/>
    <w:multiLevelType w:val="hybridMultilevel"/>
    <w:tmpl w:val="A0489B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0E23DD"/>
    <w:multiLevelType w:val="hybridMultilevel"/>
    <w:tmpl w:val="142E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C468A"/>
    <w:multiLevelType w:val="hybridMultilevel"/>
    <w:tmpl w:val="186C55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5" w15:restartNumberingAfterBreak="0">
    <w:nsid w:val="306F5803"/>
    <w:multiLevelType w:val="hybridMultilevel"/>
    <w:tmpl w:val="59E88920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32830E9C"/>
    <w:multiLevelType w:val="hybridMultilevel"/>
    <w:tmpl w:val="7278C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D15645DC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05DFC">
      <w:start w:val="1"/>
      <w:numFmt w:val="bullet"/>
      <w:pStyle w:val="SOTxt4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412603B"/>
    <w:multiLevelType w:val="hybridMultilevel"/>
    <w:tmpl w:val="83BC4EDC"/>
    <w:lvl w:ilvl="0" w:tplc="2CB46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B600F2E"/>
    <w:multiLevelType w:val="hybridMultilevel"/>
    <w:tmpl w:val="2B468F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F443D8"/>
    <w:multiLevelType w:val="hybridMultilevel"/>
    <w:tmpl w:val="AC000F10"/>
    <w:lvl w:ilvl="0" w:tplc="61BCF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C332EA7"/>
    <w:multiLevelType w:val="hybridMultilevel"/>
    <w:tmpl w:val="D352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F19F5"/>
    <w:multiLevelType w:val="hybridMultilevel"/>
    <w:tmpl w:val="EE62A5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CAA0470"/>
    <w:multiLevelType w:val="hybridMultilevel"/>
    <w:tmpl w:val="E40EA992"/>
    <w:lvl w:ilvl="0" w:tplc="ADE81EF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F7F54"/>
    <w:multiLevelType w:val="hybridMultilevel"/>
    <w:tmpl w:val="D2A24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85C6E"/>
    <w:multiLevelType w:val="hybridMultilevel"/>
    <w:tmpl w:val="649624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25577F1"/>
    <w:multiLevelType w:val="hybridMultilevel"/>
    <w:tmpl w:val="5C14E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E2C0F"/>
    <w:multiLevelType w:val="hybridMultilevel"/>
    <w:tmpl w:val="FDDA1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2E3"/>
    <w:multiLevelType w:val="hybridMultilevel"/>
    <w:tmpl w:val="D1AC4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F0846"/>
    <w:multiLevelType w:val="hybridMultilevel"/>
    <w:tmpl w:val="463C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E2FE8"/>
    <w:multiLevelType w:val="hybridMultilevel"/>
    <w:tmpl w:val="23106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32887"/>
    <w:multiLevelType w:val="hybridMultilevel"/>
    <w:tmpl w:val="20D62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D2DEA"/>
    <w:multiLevelType w:val="hybridMultilevel"/>
    <w:tmpl w:val="3F2CF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57B56"/>
    <w:multiLevelType w:val="hybridMultilevel"/>
    <w:tmpl w:val="B46C2C2C"/>
    <w:lvl w:ilvl="0" w:tplc="7FB6FC9C">
      <w:start w:val="21"/>
      <w:numFmt w:val="bullet"/>
      <w:lvlText w:val="-"/>
      <w:lvlJc w:val="left"/>
      <w:pPr>
        <w:ind w:left="180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0987CE0"/>
    <w:multiLevelType w:val="hybridMultilevel"/>
    <w:tmpl w:val="C518B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E4574"/>
    <w:multiLevelType w:val="hybridMultilevel"/>
    <w:tmpl w:val="9A9614AC"/>
    <w:lvl w:ilvl="0" w:tplc="717AD0CC">
      <w:start w:val="1"/>
      <w:numFmt w:val="bullet"/>
      <w:pStyle w:val="SOTxt3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E74D0"/>
    <w:multiLevelType w:val="hybridMultilevel"/>
    <w:tmpl w:val="1C60EEA6"/>
    <w:lvl w:ilvl="0" w:tplc="822C7A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54246"/>
    <w:multiLevelType w:val="hybridMultilevel"/>
    <w:tmpl w:val="3E246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D624C"/>
    <w:multiLevelType w:val="hybridMultilevel"/>
    <w:tmpl w:val="D2AC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14A94"/>
    <w:multiLevelType w:val="hybridMultilevel"/>
    <w:tmpl w:val="766CB294"/>
    <w:lvl w:ilvl="0" w:tplc="7884DA6E">
      <w:start w:val="1"/>
      <w:numFmt w:val="bullet"/>
      <w:pStyle w:val="SOTx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2CE6CC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71552A77"/>
    <w:multiLevelType w:val="hybridMultilevel"/>
    <w:tmpl w:val="950430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BF67B5"/>
    <w:multiLevelType w:val="hybridMultilevel"/>
    <w:tmpl w:val="57085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43FC2"/>
    <w:multiLevelType w:val="hybridMultilevel"/>
    <w:tmpl w:val="1486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BC5AEB"/>
    <w:multiLevelType w:val="hybridMultilevel"/>
    <w:tmpl w:val="3A926266"/>
    <w:lvl w:ilvl="0" w:tplc="0C7AEA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7DD23FF2">
      <w:start w:val="1"/>
      <w:numFmt w:val="bullet"/>
      <w:pStyle w:val="SOTxt2"/>
      <w:lvlText w:val="o"/>
      <w:lvlJc w:val="left"/>
      <w:pPr>
        <w:tabs>
          <w:tab w:val="num" w:pos="3828"/>
        </w:tabs>
        <w:ind w:left="3828" w:hanging="567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8"/>
  </w:num>
  <w:num w:numId="2">
    <w:abstractNumId w:val="32"/>
  </w:num>
  <w:num w:numId="3">
    <w:abstractNumId w:val="24"/>
  </w:num>
  <w:num w:numId="4">
    <w:abstractNumId w:val="6"/>
  </w:num>
  <w:num w:numId="5">
    <w:abstractNumId w:val="26"/>
  </w:num>
  <w:num w:numId="6">
    <w:abstractNumId w:val="25"/>
  </w:num>
  <w:num w:numId="7">
    <w:abstractNumId w:val="31"/>
  </w:num>
  <w:num w:numId="8">
    <w:abstractNumId w:val="17"/>
  </w:num>
  <w:num w:numId="9">
    <w:abstractNumId w:val="28"/>
  </w:num>
  <w:num w:numId="10">
    <w:abstractNumId w:val="28"/>
  </w:num>
  <w:num w:numId="11">
    <w:abstractNumId w:val="18"/>
  </w:num>
  <w:num w:numId="12">
    <w:abstractNumId w:val="29"/>
  </w:num>
  <w:num w:numId="13">
    <w:abstractNumId w:val="1"/>
  </w:num>
  <w:num w:numId="14">
    <w:abstractNumId w:val="21"/>
  </w:num>
  <w:num w:numId="15">
    <w:abstractNumId w:val="10"/>
  </w:num>
  <w:num w:numId="16">
    <w:abstractNumId w:val="28"/>
  </w:num>
  <w:num w:numId="17">
    <w:abstractNumId w:val="3"/>
  </w:num>
  <w:num w:numId="18">
    <w:abstractNumId w:val="28"/>
  </w:num>
  <w:num w:numId="19">
    <w:abstractNumId w:val="27"/>
  </w:num>
  <w:num w:numId="20">
    <w:abstractNumId w:val="14"/>
  </w:num>
  <w:num w:numId="21">
    <w:abstractNumId w:val="16"/>
  </w:num>
  <w:num w:numId="22">
    <w:abstractNumId w:val="22"/>
  </w:num>
  <w:num w:numId="23">
    <w:abstractNumId w:val="4"/>
  </w:num>
  <w:num w:numId="24">
    <w:abstractNumId w:val="9"/>
  </w:num>
  <w:num w:numId="25">
    <w:abstractNumId w:val="7"/>
  </w:num>
  <w:num w:numId="26">
    <w:abstractNumId w:val="23"/>
  </w:num>
  <w:num w:numId="27">
    <w:abstractNumId w:val="19"/>
  </w:num>
  <w:num w:numId="28">
    <w:abstractNumId w:val="12"/>
  </w:num>
  <w:num w:numId="29">
    <w:abstractNumId w:val="30"/>
  </w:num>
  <w:num w:numId="30">
    <w:abstractNumId w:val="5"/>
  </w:num>
  <w:num w:numId="31">
    <w:abstractNumId w:val="13"/>
  </w:num>
  <w:num w:numId="32">
    <w:abstractNumId w:val="20"/>
  </w:num>
  <w:num w:numId="33">
    <w:abstractNumId w:val="15"/>
  </w:num>
  <w:num w:numId="34">
    <w:abstractNumId w:val="0"/>
  </w:num>
  <w:num w:numId="35">
    <w:abstractNumId w:val="11"/>
  </w:num>
  <w:num w:numId="36">
    <w:abstractNumId w:val="2"/>
  </w:num>
  <w:num w:numId="3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7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0"/>
  <w:trackRevision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9edadawa9rt7e0z5tvrv5lvr0azewf5tr9&quot;&gt;SJ153-19&lt;record-ids&gt;&lt;item&gt;1&lt;/item&gt;&lt;item&gt;2&lt;/item&gt;&lt;item&gt;3&lt;/item&gt;&lt;item&gt;4&lt;/item&gt;&lt;item&gt;9&lt;/item&gt;&lt;item&gt;10&lt;/item&gt;&lt;item&gt;11&lt;/item&gt;&lt;item&gt;13&lt;/item&gt;&lt;item&gt;14&lt;/item&gt;&lt;item&gt;16&lt;/item&gt;&lt;item&gt;28&lt;/item&gt;&lt;item&gt;35&lt;/item&gt;&lt;item&gt;40&lt;/item&gt;&lt;item&gt;42&lt;/item&gt;&lt;item&gt;49&lt;/item&gt;&lt;item&gt;51&lt;/item&gt;&lt;item&gt;55&lt;/item&gt;&lt;item&gt;56&lt;/item&gt;&lt;item&gt;57&lt;/item&gt;&lt;item&gt;58&lt;/item&gt;&lt;item&gt;59&lt;/item&gt;&lt;item&gt;60&lt;/item&gt;&lt;item&gt;61&lt;/item&gt;&lt;item&gt;62&lt;/item&gt;&lt;item&gt;66&lt;/item&gt;&lt;item&gt;73&lt;/item&gt;&lt;/record-ids&gt;&lt;/item&gt;&lt;/Libraries&gt;"/>
  </w:docVars>
  <w:rsids>
    <w:rsidRoot w:val="00BC675D"/>
    <w:rsid w:val="0000112D"/>
    <w:rsid w:val="0000247B"/>
    <w:rsid w:val="00003448"/>
    <w:rsid w:val="000034C1"/>
    <w:rsid w:val="00003C02"/>
    <w:rsid w:val="00003F6E"/>
    <w:rsid w:val="0000402B"/>
    <w:rsid w:val="00005726"/>
    <w:rsid w:val="000077EC"/>
    <w:rsid w:val="00007D4E"/>
    <w:rsid w:val="00007DB3"/>
    <w:rsid w:val="00007E8E"/>
    <w:rsid w:val="00010ED8"/>
    <w:rsid w:val="00010FA2"/>
    <w:rsid w:val="00011853"/>
    <w:rsid w:val="00011EC4"/>
    <w:rsid w:val="0001269A"/>
    <w:rsid w:val="000127EF"/>
    <w:rsid w:val="00012947"/>
    <w:rsid w:val="00012A3A"/>
    <w:rsid w:val="00012C16"/>
    <w:rsid w:val="00013256"/>
    <w:rsid w:val="000139A0"/>
    <w:rsid w:val="00014075"/>
    <w:rsid w:val="0001561E"/>
    <w:rsid w:val="0001578D"/>
    <w:rsid w:val="00015CE1"/>
    <w:rsid w:val="000168D5"/>
    <w:rsid w:val="00016D1C"/>
    <w:rsid w:val="00020325"/>
    <w:rsid w:val="00020BCF"/>
    <w:rsid w:val="00020E15"/>
    <w:rsid w:val="000213BD"/>
    <w:rsid w:val="00022BAA"/>
    <w:rsid w:val="000230BD"/>
    <w:rsid w:val="00023155"/>
    <w:rsid w:val="00023741"/>
    <w:rsid w:val="000238AC"/>
    <w:rsid w:val="00023A02"/>
    <w:rsid w:val="00023DA5"/>
    <w:rsid w:val="00024CC7"/>
    <w:rsid w:val="0002514B"/>
    <w:rsid w:val="00025EE2"/>
    <w:rsid w:val="00026C8A"/>
    <w:rsid w:val="0002792A"/>
    <w:rsid w:val="000309C7"/>
    <w:rsid w:val="000310E0"/>
    <w:rsid w:val="0003182C"/>
    <w:rsid w:val="00031C5F"/>
    <w:rsid w:val="0003362B"/>
    <w:rsid w:val="00034AF0"/>
    <w:rsid w:val="0003533F"/>
    <w:rsid w:val="00035374"/>
    <w:rsid w:val="0003579E"/>
    <w:rsid w:val="0003591E"/>
    <w:rsid w:val="00036799"/>
    <w:rsid w:val="000368D2"/>
    <w:rsid w:val="00036F96"/>
    <w:rsid w:val="000370F8"/>
    <w:rsid w:val="000378DF"/>
    <w:rsid w:val="00040264"/>
    <w:rsid w:val="0004028C"/>
    <w:rsid w:val="0004104C"/>
    <w:rsid w:val="000417EA"/>
    <w:rsid w:val="000428C2"/>
    <w:rsid w:val="00042B73"/>
    <w:rsid w:val="00042CCC"/>
    <w:rsid w:val="000431D4"/>
    <w:rsid w:val="000434A2"/>
    <w:rsid w:val="000446E8"/>
    <w:rsid w:val="000453F4"/>
    <w:rsid w:val="0004548E"/>
    <w:rsid w:val="00045990"/>
    <w:rsid w:val="000478C8"/>
    <w:rsid w:val="00050C8E"/>
    <w:rsid w:val="00051306"/>
    <w:rsid w:val="00051F1E"/>
    <w:rsid w:val="00052A15"/>
    <w:rsid w:val="00052ABB"/>
    <w:rsid w:val="00053534"/>
    <w:rsid w:val="0005359D"/>
    <w:rsid w:val="0005361E"/>
    <w:rsid w:val="00053BAC"/>
    <w:rsid w:val="000546E3"/>
    <w:rsid w:val="00054879"/>
    <w:rsid w:val="00055336"/>
    <w:rsid w:val="000556E3"/>
    <w:rsid w:val="00055876"/>
    <w:rsid w:val="00055DF7"/>
    <w:rsid w:val="0006027C"/>
    <w:rsid w:val="00060C1C"/>
    <w:rsid w:val="00060D26"/>
    <w:rsid w:val="00061EB9"/>
    <w:rsid w:val="00061EC8"/>
    <w:rsid w:val="0006225E"/>
    <w:rsid w:val="000624CB"/>
    <w:rsid w:val="00063977"/>
    <w:rsid w:val="0006449E"/>
    <w:rsid w:val="00064586"/>
    <w:rsid w:val="00064A14"/>
    <w:rsid w:val="0006504A"/>
    <w:rsid w:val="00065E41"/>
    <w:rsid w:val="00066552"/>
    <w:rsid w:val="00066E6B"/>
    <w:rsid w:val="000700BA"/>
    <w:rsid w:val="000700CC"/>
    <w:rsid w:val="00072A4F"/>
    <w:rsid w:val="00072CDE"/>
    <w:rsid w:val="00073A5E"/>
    <w:rsid w:val="00073C8B"/>
    <w:rsid w:val="00073F11"/>
    <w:rsid w:val="0007421F"/>
    <w:rsid w:val="00074DD9"/>
    <w:rsid w:val="0007686F"/>
    <w:rsid w:val="00077B6C"/>
    <w:rsid w:val="00081072"/>
    <w:rsid w:val="0008183E"/>
    <w:rsid w:val="00081840"/>
    <w:rsid w:val="00081E2C"/>
    <w:rsid w:val="000823F7"/>
    <w:rsid w:val="000838C3"/>
    <w:rsid w:val="00083A81"/>
    <w:rsid w:val="00084210"/>
    <w:rsid w:val="00084737"/>
    <w:rsid w:val="00084CCD"/>
    <w:rsid w:val="0008502A"/>
    <w:rsid w:val="00085629"/>
    <w:rsid w:val="00085874"/>
    <w:rsid w:val="00086400"/>
    <w:rsid w:val="000867DF"/>
    <w:rsid w:val="000879F7"/>
    <w:rsid w:val="00090581"/>
    <w:rsid w:val="0009093B"/>
    <w:rsid w:val="00091506"/>
    <w:rsid w:val="00091F1E"/>
    <w:rsid w:val="000922CC"/>
    <w:rsid w:val="00092C42"/>
    <w:rsid w:val="00093908"/>
    <w:rsid w:val="00093D93"/>
    <w:rsid w:val="000941D2"/>
    <w:rsid w:val="00095203"/>
    <w:rsid w:val="00095D47"/>
    <w:rsid w:val="0009676E"/>
    <w:rsid w:val="00096840"/>
    <w:rsid w:val="00097A0C"/>
    <w:rsid w:val="000A024D"/>
    <w:rsid w:val="000A066B"/>
    <w:rsid w:val="000A0D02"/>
    <w:rsid w:val="000A1116"/>
    <w:rsid w:val="000A184E"/>
    <w:rsid w:val="000A18A5"/>
    <w:rsid w:val="000A33C5"/>
    <w:rsid w:val="000A4CF3"/>
    <w:rsid w:val="000A56D5"/>
    <w:rsid w:val="000A5F9E"/>
    <w:rsid w:val="000A67AD"/>
    <w:rsid w:val="000A73CE"/>
    <w:rsid w:val="000A7697"/>
    <w:rsid w:val="000A77E8"/>
    <w:rsid w:val="000A7A6D"/>
    <w:rsid w:val="000A7C97"/>
    <w:rsid w:val="000B036E"/>
    <w:rsid w:val="000B1424"/>
    <w:rsid w:val="000B1442"/>
    <w:rsid w:val="000B14C8"/>
    <w:rsid w:val="000B19A0"/>
    <w:rsid w:val="000B3C88"/>
    <w:rsid w:val="000B3CF6"/>
    <w:rsid w:val="000B436B"/>
    <w:rsid w:val="000B500E"/>
    <w:rsid w:val="000B53C0"/>
    <w:rsid w:val="000B5785"/>
    <w:rsid w:val="000B6887"/>
    <w:rsid w:val="000C1483"/>
    <w:rsid w:val="000C16ED"/>
    <w:rsid w:val="000C1E15"/>
    <w:rsid w:val="000C2522"/>
    <w:rsid w:val="000C2864"/>
    <w:rsid w:val="000C3593"/>
    <w:rsid w:val="000C411D"/>
    <w:rsid w:val="000C4390"/>
    <w:rsid w:val="000C4959"/>
    <w:rsid w:val="000C5862"/>
    <w:rsid w:val="000C5D78"/>
    <w:rsid w:val="000C6794"/>
    <w:rsid w:val="000C6C36"/>
    <w:rsid w:val="000C707D"/>
    <w:rsid w:val="000D0F3B"/>
    <w:rsid w:val="000D1977"/>
    <w:rsid w:val="000D1C15"/>
    <w:rsid w:val="000D27F6"/>
    <w:rsid w:val="000D2994"/>
    <w:rsid w:val="000D2A20"/>
    <w:rsid w:val="000D2BD8"/>
    <w:rsid w:val="000D3373"/>
    <w:rsid w:val="000D37F6"/>
    <w:rsid w:val="000D3FD1"/>
    <w:rsid w:val="000D4A1B"/>
    <w:rsid w:val="000D56E2"/>
    <w:rsid w:val="000D58A2"/>
    <w:rsid w:val="000D5CE8"/>
    <w:rsid w:val="000D6745"/>
    <w:rsid w:val="000D6E13"/>
    <w:rsid w:val="000D71CB"/>
    <w:rsid w:val="000D7E30"/>
    <w:rsid w:val="000E1117"/>
    <w:rsid w:val="000E1394"/>
    <w:rsid w:val="000E2B72"/>
    <w:rsid w:val="000E4665"/>
    <w:rsid w:val="000E4741"/>
    <w:rsid w:val="000E4D43"/>
    <w:rsid w:val="000E5B54"/>
    <w:rsid w:val="000E65D6"/>
    <w:rsid w:val="000E6718"/>
    <w:rsid w:val="000E6AB7"/>
    <w:rsid w:val="000E6AF0"/>
    <w:rsid w:val="000E6FE9"/>
    <w:rsid w:val="000E79E2"/>
    <w:rsid w:val="000F1600"/>
    <w:rsid w:val="000F243F"/>
    <w:rsid w:val="000F2852"/>
    <w:rsid w:val="000F28ED"/>
    <w:rsid w:val="000F3D0B"/>
    <w:rsid w:val="000F3ED0"/>
    <w:rsid w:val="000F41D6"/>
    <w:rsid w:val="000F4929"/>
    <w:rsid w:val="000F4BC3"/>
    <w:rsid w:val="000F4C6E"/>
    <w:rsid w:val="000F4FDA"/>
    <w:rsid w:val="000F580F"/>
    <w:rsid w:val="000F5A43"/>
    <w:rsid w:val="000F5A5E"/>
    <w:rsid w:val="000F5B4E"/>
    <w:rsid w:val="000F6093"/>
    <w:rsid w:val="000F636B"/>
    <w:rsid w:val="000F6DC2"/>
    <w:rsid w:val="000F7072"/>
    <w:rsid w:val="000F727C"/>
    <w:rsid w:val="000F755F"/>
    <w:rsid w:val="000F7E99"/>
    <w:rsid w:val="001001C7"/>
    <w:rsid w:val="001005A9"/>
    <w:rsid w:val="00102467"/>
    <w:rsid w:val="0010373D"/>
    <w:rsid w:val="00103C8D"/>
    <w:rsid w:val="001041F9"/>
    <w:rsid w:val="00104749"/>
    <w:rsid w:val="00104FBD"/>
    <w:rsid w:val="00106646"/>
    <w:rsid w:val="001066F2"/>
    <w:rsid w:val="00107375"/>
    <w:rsid w:val="00107575"/>
    <w:rsid w:val="00107613"/>
    <w:rsid w:val="001077E8"/>
    <w:rsid w:val="001104B2"/>
    <w:rsid w:val="00110988"/>
    <w:rsid w:val="00110F0C"/>
    <w:rsid w:val="001118F0"/>
    <w:rsid w:val="00111A30"/>
    <w:rsid w:val="00112AAB"/>
    <w:rsid w:val="00113C0B"/>
    <w:rsid w:val="00114A66"/>
    <w:rsid w:val="0011581E"/>
    <w:rsid w:val="001159BB"/>
    <w:rsid w:val="00116009"/>
    <w:rsid w:val="00116712"/>
    <w:rsid w:val="00116E90"/>
    <w:rsid w:val="00117F3E"/>
    <w:rsid w:val="0012037C"/>
    <w:rsid w:val="00120B62"/>
    <w:rsid w:val="001211E4"/>
    <w:rsid w:val="00121777"/>
    <w:rsid w:val="00121A6B"/>
    <w:rsid w:val="001220BC"/>
    <w:rsid w:val="0012226B"/>
    <w:rsid w:val="0012229A"/>
    <w:rsid w:val="00122E22"/>
    <w:rsid w:val="001243D5"/>
    <w:rsid w:val="0012471D"/>
    <w:rsid w:val="001248F1"/>
    <w:rsid w:val="00124CCE"/>
    <w:rsid w:val="00125728"/>
    <w:rsid w:val="0012667B"/>
    <w:rsid w:val="00126E62"/>
    <w:rsid w:val="00127E9E"/>
    <w:rsid w:val="0013062F"/>
    <w:rsid w:val="001307A9"/>
    <w:rsid w:val="00130B3A"/>
    <w:rsid w:val="00130F4C"/>
    <w:rsid w:val="00131CBE"/>
    <w:rsid w:val="00132446"/>
    <w:rsid w:val="001325AC"/>
    <w:rsid w:val="001332E2"/>
    <w:rsid w:val="0013374C"/>
    <w:rsid w:val="00134014"/>
    <w:rsid w:val="001343AC"/>
    <w:rsid w:val="00134B0A"/>
    <w:rsid w:val="00134FAD"/>
    <w:rsid w:val="0013509A"/>
    <w:rsid w:val="0013530E"/>
    <w:rsid w:val="00135871"/>
    <w:rsid w:val="00135938"/>
    <w:rsid w:val="00136946"/>
    <w:rsid w:val="00136C43"/>
    <w:rsid w:val="001370AB"/>
    <w:rsid w:val="001376EB"/>
    <w:rsid w:val="00137783"/>
    <w:rsid w:val="001404AC"/>
    <w:rsid w:val="001408E5"/>
    <w:rsid w:val="0014115C"/>
    <w:rsid w:val="0014175D"/>
    <w:rsid w:val="00142BAD"/>
    <w:rsid w:val="00142D1F"/>
    <w:rsid w:val="0014311F"/>
    <w:rsid w:val="001457D4"/>
    <w:rsid w:val="0014596D"/>
    <w:rsid w:val="0014599C"/>
    <w:rsid w:val="0014677C"/>
    <w:rsid w:val="00146982"/>
    <w:rsid w:val="00146C7C"/>
    <w:rsid w:val="00147EC8"/>
    <w:rsid w:val="00150033"/>
    <w:rsid w:val="00150694"/>
    <w:rsid w:val="001506BE"/>
    <w:rsid w:val="00152ADC"/>
    <w:rsid w:val="001530B4"/>
    <w:rsid w:val="00153481"/>
    <w:rsid w:val="00154034"/>
    <w:rsid w:val="00155513"/>
    <w:rsid w:val="00155862"/>
    <w:rsid w:val="00156200"/>
    <w:rsid w:val="00156582"/>
    <w:rsid w:val="001566F9"/>
    <w:rsid w:val="00156A4A"/>
    <w:rsid w:val="00156E1F"/>
    <w:rsid w:val="0016055E"/>
    <w:rsid w:val="00160DE5"/>
    <w:rsid w:val="001623E3"/>
    <w:rsid w:val="001632B5"/>
    <w:rsid w:val="00163AC7"/>
    <w:rsid w:val="00163F49"/>
    <w:rsid w:val="001644C6"/>
    <w:rsid w:val="00165271"/>
    <w:rsid w:val="001653B1"/>
    <w:rsid w:val="00167435"/>
    <w:rsid w:val="0017035E"/>
    <w:rsid w:val="00170693"/>
    <w:rsid w:val="001716B4"/>
    <w:rsid w:val="00171895"/>
    <w:rsid w:val="00172379"/>
    <w:rsid w:val="001736F6"/>
    <w:rsid w:val="00173875"/>
    <w:rsid w:val="0017435B"/>
    <w:rsid w:val="001749A8"/>
    <w:rsid w:val="0017501B"/>
    <w:rsid w:val="00175141"/>
    <w:rsid w:val="0017527F"/>
    <w:rsid w:val="00175999"/>
    <w:rsid w:val="0017723D"/>
    <w:rsid w:val="0017788C"/>
    <w:rsid w:val="00180024"/>
    <w:rsid w:val="00181050"/>
    <w:rsid w:val="001816E7"/>
    <w:rsid w:val="00181757"/>
    <w:rsid w:val="00183021"/>
    <w:rsid w:val="0018389F"/>
    <w:rsid w:val="001843C0"/>
    <w:rsid w:val="001843DB"/>
    <w:rsid w:val="0018651C"/>
    <w:rsid w:val="00186951"/>
    <w:rsid w:val="00186F53"/>
    <w:rsid w:val="001901BB"/>
    <w:rsid w:val="001905FE"/>
    <w:rsid w:val="001909D0"/>
    <w:rsid w:val="00191435"/>
    <w:rsid w:val="0019194A"/>
    <w:rsid w:val="001924D8"/>
    <w:rsid w:val="001924FD"/>
    <w:rsid w:val="00192B60"/>
    <w:rsid w:val="0019301C"/>
    <w:rsid w:val="00194524"/>
    <w:rsid w:val="00195B80"/>
    <w:rsid w:val="00196439"/>
    <w:rsid w:val="00196F8A"/>
    <w:rsid w:val="00197662"/>
    <w:rsid w:val="001A0089"/>
    <w:rsid w:val="001A4917"/>
    <w:rsid w:val="001A512D"/>
    <w:rsid w:val="001A59C3"/>
    <w:rsid w:val="001A6269"/>
    <w:rsid w:val="001A68D2"/>
    <w:rsid w:val="001A6A02"/>
    <w:rsid w:val="001A705E"/>
    <w:rsid w:val="001B04D1"/>
    <w:rsid w:val="001B0D9C"/>
    <w:rsid w:val="001B3BE4"/>
    <w:rsid w:val="001B4105"/>
    <w:rsid w:val="001B44E8"/>
    <w:rsid w:val="001B69C4"/>
    <w:rsid w:val="001B7105"/>
    <w:rsid w:val="001B786D"/>
    <w:rsid w:val="001B7881"/>
    <w:rsid w:val="001B7936"/>
    <w:rsid w:val="001C0F01"/>
    <w:rsid w:val="001C15B3"/>
    <w:rsid w:val="001C1C42"/>
    <w:rsid w:val="001C2C2C"/>
    <w:rsid w:val="001C2FBC"/>
    <w:rsid w:val="001C2FF2"/>
    <w:rsid w:val="001C3066"/>
    <w:rsid w:val="001C31F4"/>
    <w:rsid w:val="001C36DB"/>
    <w:rsid w:val="001C426D"/>
    <w:rsid w:val="001C447A"/>
    <w:rsid w:val="001C4955"/>
    <w:rsid w:val="001C5B72"/>
    <w:rsid w:val="001C60F0"/>
    <w:rsid w:val="001C632D"/>
    <w:rsid w:val="001C6AF7"/>
    <w:rsid w:val="001C6B7A"/>
    <w:rsid w:val="001C7072"/>
    <w:rsid w:val="001D0E74"/>
    <w:rsid w:val="001D17C4"/>
    <w:rsid w:val="001D1A65"/>
    <w:rsid w:val="001D2777"/>
    <w:rsid w:val="001D4061"/>
    <w:rsid w:val="001D4A12"/>
    <w:rsid w:val="001D538A"/>
    <w:rsid w:val="001D60F6"/>
    <w:rsid w:val="001D725D"/>
    <w:rsid w:val="001E0453"/>
    <w:rsid w:val="001E2058"/>
    <w:rsid w:val="001E259E"/>
    <w:rsid w:val="001E35DB"/>
    <w:rsid w:val="001E3620"/>
    <w:rsid w:val="001E3BC1"/>
    <w:rsid w:val="001E44FF"/>
    <w:rsid w:val="001E5BA9"/>
    <w:rsid w:val="001E6541"/>
    <w:rsid w:val="001E7BE7"/>
    <w:rsid w:val="001F0435"/>
    <w:rsid w:val="001F1832"/>
    <w:rsid w:val="001F25B3"/>
    <w:rsid w:val="001F25BD"/>
    <w:rsid w:val="001F25CF"/>
    <w:rsid w:val="001F2831"/>
    <w:rsid w:val="001F2B53"/>
    <w:rsid w:val="001F49DF"/>
    <w:rsid w:val="001F4E3B"/>
    <w:rsid w:val="001F63D1"/>
    <w:rsid w:val="001F7905"/>
    <w:rsid w:val="00200048"/>
    <w:rsid w:val="00200DB5"/>
    <w:rsid w:val="0020106D"/>
    <w:rsid w:val="00201B22"/>
    <w:rsid w:val="0020216A"/>
    <w:rsid w:val="00202270"/>
    <w:rsid w:val="00202D66"/>
    <w:rsid w:val="0020312E"/>
    <w:rsid w:val="00204277"/>
    <w:rsid w:val="002044CA"/>
    <w:rsid w:val="0020470D"/>
    <w:rsid w:val="002047B1"/>
    <w:rsid w:val="00204D23"/>
    <w:rsid w:val="002050E4"/>
    <w:rsid w:val="00205373"/>
    <w:rsid w:val="00205816"/>
    <w:rsid w:val="00205A1F"/>
    <w:rsid w:val="00206355"/>
    <w:rsid w:val="00207EE1"/>
    <w:rsid w:val="002101D0"/>
    <w:rsid w:val="00210394"/>
    <w:rsid w:val="0021116C"/>
    <w:rsid w:val="00211817"/>
    <w:rsid w:val="00212BBF"/>
    <w:rsid w:val="00212E7D"/>
    <w:rsid w:val="00213921"/>
    <w:rsid w:val="00214AC2"/>
    <w:rsid w:val="00215A99"/>
    <w:rsid w:val="00216AE9"/>
    <w:rsid w:val="00217DE1"/>
    <w:rsid w:val="00217EA9"/>
    <w:rsid w:val="002206FD"/>
    <w:rsid w:val="00221F87"/>
    <w:rsid w:val="00222717"/>
    <w:rsid w:val="00222979"/>
    <w:rsid w:val="00222FA7"/>
    <w:rsid w:val="00223113"/>
    <w:rsid w:val="002231E3"/>
    <w:rsid w:val="00223257"/>
    <w:rsid w:val="002243EC"/>
    <w:rsid w:val="00224A66"/>
    <w:rsid w:val="00224B33"/>
    <w:rsid w:val="00224D80"/>
    <w:rsid w:val="00224DDB"/>
    <w:rsid w:val="0022533D"/>
    <w:rsid w:val="0022671E"/>
    <w:rsid w:val="00226AB3"/>
    <w:rsid w:val="00226E4D"/>
    <w:rsid w:val="00227A34"/>
    <w:rsid w:val="00227B4F"/>
    <w:rsid w:val="00230007"/>
    <w:rsid w:val="00230B7F"/>
    <w:rsid w:val="00231C87"/>
    <w:rsid w:val="002343D3"/>
    <w:rsid w:val="00234ACD"/>
    <w:rsid w:val="00234D46"/>
    <w:rsid w:val="002350DF"/>
    <w:rsid w:val="002356CD"/>
    <w:rsid w:val="00236421"/>
    <w:rsid w:val="0023689E"/>
    <w:rsid w:val="0023704D"/>
    <w:rsid w:val="00237E9E"/>
    <w:rsid w:val="00240848"/>
    <w:rsid w:val="0024135C"/>
    <w:rsid w:val="00241737"/>
    <w:rsid w:val="00241FEF"/>
    <w:rsid w:val="0024217F"/>
    <w:rsid w:val="002429D5"/>
    <w:rsid w:val="00245978"/>
    <w:rsid w:val="0025265E"/>
    <w:rsid w:val="00252C32"/>
    <w:rsid w:val="00253111"/>
    <w:rsid w:val="00254285"/>
    <w:rsid w:val="00254AB7"/>
    <w:rsid w:val="00254EFD"/>
    <w:rsid w:val="00255397"/>
    <w:rsid w:val="00255718"/>
    <w:rsid w:val="002559B9"/>
    <w:rsid w:val="0025664F"/>
    <w:rsid w:val="00256780"/>
    <w:rsid w:val="002567AE"/>
    <w:rsid w:val="00257451"/>
    <w:rsid w:val="00257694"/>
    <w:rsid w:val="002579F5"/>
    <w:rsid w:val="00260641"/>
    <w:rsid w:val="00260AD9"/>
    <w:rsid w:val="00260FE7"/>
    <w:rsid w:val="00261662"/>
    <w:rsid w:val="00262767"/>
    <w:rsid w:val="00262843"/>
    <w:rsid w:val="002628B0"/>
    <w:rsid w:val="002629B4"/>
    <w:rsid w:val="00262FDD"/>
    <w:rsid w:val="00263B25"/>
    <w:rsid w:val="0026426E"/>
    <w:rsid w:val="002643C6"/>
    <w:rsid w:val="002655EE"/>
    <w:rsid w:val="00265F9B"/>
    <w:rsid w:val="00267915"/>
    <w:rsid w:val="00267AC1"/>
    <w:rsid w:val="00267C5B"/>
    <w:rsid w:val="002718F3"/>
    <w:rsid w:val="00271F1F"/>
    <w:rsid w:val="00272B6D"/>
    <w:rsid w:val="00272BB2"/>
    <w:rsid w:val="0027315F"/>
    <w:rsid w:val="002736BE"/>
    <w:rsid w:val="00274A67"/>
    <w:rsid w:val="00274B6B"/>
    <w:rsid w:val="00275A0F"/>
    <w:rsid w:val="00275B2A"/>
    <w:rsid w:val="00276B00"/>
    <w:rsid w:val="0027708F"/>
    <w:rsid w:val="002807A2"/>
    <w:rsid w:val="00281F1C"/>
    <w:rsid w:val="002820F3"/>
    <w:rsid w:val="00282253"/>
    <w:rsid w:val="00282F87"/>
    <w:rsid w:val="00285A02"/>
    <w:rsid w:val="00285D10"/>
    <w:rsid w:val="00286C60"/>
    <w:rsid w:val="00286EA4"/>
    <w:rsid w:val="00290AAA"/>
    <w:rsid w:val="00291693"/>
    <w:rsid w:val="00291A62"/>
    <w:rsid w:val="00291E51"/>
    <w:rsid w:val="00291ECC"/>
    <w:rsid w:val="00292115"/>
    <w:rsid w:val="00292E7B"/>
    <w:rsid w:val="00293067"/>
    <w:rsid w:val="002931B7"/>
    <w:rsid w:val="0029331E"/>
    <w:rsid w:val="00293DCB"/>
    <w:rsid w:val="00294358"/>
    <w:rsid w:val="002945C1"/>
    <w:rsid w:val="002948D8"/>
    <w:rsid w:val="00295549"/>
    <w:rsid w:val="00295ACC"/>
    <w:rsid w:val="00295BC7"/>
    <w:rsid w:val="00295D7F"/>
    <w:rsid w:val="00297121"/>
    <w:rsid w:val="0029777A"/>
    <w:rsid w:val="002A0414"/>
    <w:rsid w:val="002A0437"/>
    <w:rsid w:val="002A0782"/>
    <w:rsid w:val="002A09E0"/>
    <w:rsid w:val="002A0A0A"/>
    <w:rsid w:val="002A1AA1"/>
    <w:rsid w:val="002A1C46"/>
    <w:rsid w:val="002A2611"/>
    <w:rsid w:val="002A53F1"/>
    <w:rsid w:val="002A5F38"/>
    <w:rsid w:val="002A6C8E"/>
    <w:rsid w:val="002A7847"/>
    <w:rsid w:val="002B1A4E"/>
    <w:rsid w:val="002B1BE6"/>
    <w:rsid w:val="002B2276"/>
    <w:rsid w:val="002B2A94"/>
    <w:rsid w:val="002B3529"/>
    <w:rsid w:val="002B3D98"/>
    <w:rsid w:val="002B3EF6"/>
    <w:rsid w:val="002B4970"/>
    <w:rsid w:val="002B64F5"/>
    <w:rsid w:val="002B6C7A"/>
    <w:rsid w:val="002B6D74"/>
    <w:rsid w:val="002B70A7"/>
    <w:rsid w:val="002B787E"/>
    <w:rsid w:val="002C187D"/>
    <w:rsid w:val="002C18B5"/>
    <w:rsid w:val="002C2152"/>
    <w:rsid w:val="002C2216"/>
    <w:rsid w:val="002C25C6"/>
    <w:rsid w:val="002C2AA4"/>
    <w:rsid w:val="002C6168"/>
    <w:rsid w:val="002C6474"/>
    <w:rsid w:val="002C6AF8"/>
    <w:rsid w:val="002C7006"/>
    <w:rsid w:val="002C7120"/>
    <w:rsid w:val="002C78CD"/>
    <w:rsid w:val="002C7963"/>
    <w:rsid w:val="002C7BD8"/>
    <w:rsid w:val="002C7C7B"/>
    <w:rsid w:val="002D0205"/>
    <w:rsid w:val="002D0F63"/>
    <w:rsid w:val="002D154C"/>
    <w:rsid w:val="002D1C84"/>
    <w:rsid w:val="002D2FA8"/>
    <w:rsid w:val="002D3845"/>
    <w:rsid w:val="002D3EB8"/>
    <w:rsid w:val="002D41DA"/>
    <w:rsid w:val="002D4485"/>
    <w:rsid w:val="002D5654"/>
    <w:rsid w:val="002D6205"/>
    <w:rsid w:val="002D654C"/>
    <w:rsid w:val="002D675E"/>
    <w:rsid w:val="002E010F"/>
    <w:rsid w:val="002E0515"/>
    <w:rsid w:val="002E18AB"/>
    <w:rsid w:val="002E2882"/>
    <w:rsid w:val="002E28CC"/>
    <w:rsid w:val="002E3480"/>
    <w:rsid w:val="002E3EC3"/>
    <w:rsid w:val="002E51C3"/>
    <w:rsid w:val="002E63D3"/>
    <w:rsid w:val="002E6522"/>
    <w:rsid w:val="002E6B03"/>
    <w:rsid w:val="002E726C"/>
    <w:rsid w:val="002E75E2"/>
    <w:rsid w:val="002F062E"/>
    <w:rsid w:val="002F06D2"/>
    <w:rsid w:val="002F0C89"/>
    <w:rsid w:val="002F0D72"/>
    <w:rsid w:val="002F1316"/>
    <w:rsid w:val="002F1E56"/>
    <w:rsid w:val="002F3C12"/>
    <w:rsid w:val="002F3CE0"/>
    <w:rsid w:val="002F4EC2"/>
    <w:rsid w:val="002F59C2"/>
    <w:rsid w:val="002F6331"/>
    <w:rsid w:val="002F65D3"/>
    <w:rsid w:val="002F67E7"/>
    <w:rsid w:val="003012DB"/>
    <w:rsid w:val="00301A74"/>
    <w:rsid w:val="00302BF6"/>
    <w:rsid w:val="0030306A"/>
    <w:rsid w:val="003065FE"/>
    <w:rsid w:val="00306929"/>
    <w:rsid w:val="0030783F"/>
    <w:rsid w:val="00307925"/>
    <w:rsid w:val="00310076"/>
    <w:rsid w:val="003104B5"/>
    <w:rsid w:val="0031158A"/>
    <w:rsid w:val="00311A1B"/>
    <w:rsid w:val="00313B55"/>
    <w:rsid w:val="00314038"/>
    <w:rsid w:val="003140C7"/>
    <w:rsid w:val="00314781"/>
    <w:rsid w:val="0031503B"/>
    <w:rsid w:val="00316584"/>
    <w:rsid w:val="00316849"/>
    <w:rsid w:val="00316FC7"/>
    <w:rsid w:val="00316FDA"/>
    <w:rsid w:val="0031784F"/>
    <w:rsid w:val="00320146"/>
    <w:rsid w:val="003204F3"/>
    <w:rsid w:val="00320B51"/>
    <w:rsid w:val="003210CD"/>
    <w:rsid w:val="00321CC9"/>
    <w:rsid w:val="0032237D"/>
    <w:rsid w:val="00322EFD"/>
    <w:rsid w:val="003233C3"/>
    <w:rsid w:val="003259E1"/>
    <w:rsid w:val="00330539"/>
    <w:rsid w:val="00330695"/>
    <w:rsid w:val="00330DB7"/>
    <w:rsid w:val="00331AD4"/>
    <w:rsid w:val="00333104"/>
    <w:rsid w:val="003342A4"/>
    <w:rsid w:val="0033490F"/>
    <w:rsid w:val="00335C44"/>
    <w:rsid w:val="00335DEB"/>
    <w:rsid w:val="003364B8"/>
    <w:rsid w:val="003366F9"/>
    <w:rsid w:val="00336DED"/>
    <w:rsid w:val="0033759C"/>
    <w:rsid w:val="0033779E"/>
    <w:rsid w:val="00340037"/>
    <w:rsid w:val="003408F0"/>
    <w:rsid w:val="00340C43"/>
    <w:rsid w:val="00341098"/>
    <w:rsid w:val="0034240C"/>
    <w:rsid w:val="0034275B"/>
    <w:rsid w:val="00342B7E"/>
    <w:rsid w:val="00342FA2"/>
    <w:rsid w:val="003432A4"/>
    <w:rsid w:val="00343F40"/>
    <w:rsid w:val="0034438F"/>
    <w:rsid w:val="003451E7"/>
    <w:rsid w:val="00347B6F"/>
    <w:rsid w:val="00347F22"/>
    <w:rsid w:val="003503DF"/>
    <w:rsid w:val="00350688"/>
    <w:rsid w:val="0035097F"/>
    <w:rsid w:val="003509EE"/>
    <w:rsid w:val="00350B92"/>
    <w:rsid w:val="003515CF"/>
    <w:rsid w:val="003532AE"/>
    <w:rsid w:val="00353BE3"/>
    <w:rsid w:val="00354BFB"/>
    <w:rsid w:val="00354E06"/>
    <w:rsid w:val="0035540D"/>
    <w:rsid w:val="003559D8"/>
    <w:rsid w:val="003561DC"/>
    <w:rsid w:val="00360847"/>
    <w:rsid w:val="003609EA"/>
    <w:rsid w:val="003611A8"/>
    <w:rsid w:val="003612B0"/>
    <w:rsid w:val="00361E66"/>
    <w:rsid w:val="003625DA"/>
    <w:rsid w:val="00362941"/>
    <w:rsid w:val="00362A81"/>
    <w:rsid w:val="00362CAA"/>
    <w:rsid w:val="00363DAA"/>
    <w:rsid w:val="00363E31"/>
    <w:rsid w:val="0036435F"/>
    <w:rsid w:val="0036542E"/>
    <w:rsid w:val="00366A8E"/>
    <w:rsid w:val="00367293"/>
    <w:rsid w:val="00367854"/>
    <w:rsid w:val="003705C8"/>
    <w:rsid w:val="00370962"/>
    <w:rsid w:val="00370F2D"/>
    <w:rsid w:val="00372B3B"/>
    <w:rsid w:val="00372F85"/>
    <w:rsid w:val="003736ED"/>
    <w:rsid w:val="00374B32"/>
    <w:rsid w:val="0037529A"/>
    <w:rsid w:val="00376DAF"/>
    <w:rsid w:val="00377117"/>
    <w:rsid w:val="00377571"/>
    <w:rsid w:val="003776B3"/>
    <w:rsid w:val="00377CA8"/>
    <w:rsid w:val="003809A3"/>
    <w:rsid w:val="00382B11"/>
    <w:rsid w:val="0038373F"/>
    <w:rsid w:val="0038393D"/>
    <w:rsid w:val="00383F6C"/>
    <w:rsid w:val="00385F1A"/>
    <w:rsid w:val="00385FFB"/>
    <w:rsid w:val="00386DC9"/>
    <w:rsid w:val="003910B8"/>
    <w:rsid w:val="00391253"/>
    <w:rsid w:val="00391991"/>
    <w:rsid w:val="0039206E"/>
    <w:rsid w:val="003923FD"/>
    <w:rsid w:val="00394B48"/>
    <w:rsid w:val="00394FAA"/>
    <w:rsid w:val="00395F91"/>
    <w:rsid w:val="0039637B"/>
    <w:rsid w:val="00396A8F"/>
    <w:rsid w:val="00396CE9"/>
    <w:rsid w:val="00396E20"/>
    <w:rsid w:val="003975F1"/>
    <w:rsid w:val="00397625"/>
    <w:rsid w:val="003A096B"/>
    <w:rsid w:val="003A1384"/>
    <w:rsid w:val="003A184B"/>
    <w:rsid w:val="003A257D"/>
    <w:rsid w:val="003A31BA"/>
    <w:rsid w:val="003A400D"/>
    <w:rsid w:val="003A4206"/>
    <w:rsid w:val="003A479B"/>
    <w:rsid w:val="003A5CB8"/>
    <w:rsid w:val="003A6DB3"/>
    <w:rsid w:val="003A6F7C"/>
    <w:rsid w:val="003A73A5"/>
    <w:rsid w:val="003B29A5"/>
    <w:rsid w:val="003B3049"/>
    <w:rsid w:val="003B33B7"/>
    <w:rsid w:val="003B450C"/>
    <w:rsid w:val="003B4A15"/>
    <w:rsid w:val="003B5A3A"/>
    <w:rsid w:val="003B664B"/>
    <w:rsid w:val="003B6DE9"/>
    <w:rsid w:val="003B7554"/>
    <w:rsid w:val="003B76C7"/>
    <w:rsid w:val="003B78F7"/>
    <w:rsid w:val="003B7ABB"/>
    <w:rsid w:val="003C106F"/>
    <w:rsid w:val="003C1DF8"/>
    <w:rsid w:val="003C1FEC"/>
    <w:rsid w:val="003C24F2"/>
    <w:rsid w:val="003C338B"/>
    <w:rsid w:val="003C3DD7"/>
    <w:rsid w:val="003C4BCE"/>
    <w:rsid w:val="003C582B"/>
    <w:rsid w:val="003C583B"/>
    <w:rsid w:val="003C5E25"/>
    <w:rsid w:val="003C6078"/>
    <w:rsid w:val="003C6CAD"/>
    <w:rsid w:val="003C6ED2"/>
    <w:rsid w:val="003C732A"/>
    <w:rsid w:val="003C7E34"/>
    <w:rsid w:val="003D087C"/>
    <w:rsid w:val="003D0ED3"/>
    <w:rsid w:val="003D13ED"/>
    <w:rsid w:val="003D17BC"/>
    <w:rsid w:val="003D2B8C"/>
    <w:rsid w:val="003D35B2"/>
    <w:rsid w:val="003D45A2"/>
    <w:rsid w:val="003D474E"/>
    <w:rsid w:val="003D4886"/>
    <w:rsid w:val="003D514F"/>
    <w:rsid w:val="003D546B"/>
    <w:rsid w:val="003D637F"/>
    <w:rsid w:val="003D6864"/>
    <w:rsid w:val="003D72A8"/>
    <w:rsid w:val="003D74D5"/>
    <w:rsid w:val="003D7AB5"/>
    <w:rsid w:val="003D7AC1"/>
    <w:rsid w:val="003E0CD2"/>
    <w:rsid w:val="003E11F4"/>
    <w:rsid w:val="003E1A1A"/>
    <w:rsid w:val="003E1C4B"/>
    <w:rsid w:val="003E1E54"/>
    <w:rsid w:val="003E2B8D"/>
    <w:rsid w:val="003E34BB"/>
    <w:rsid w:val="003E423A"/>
    <w:rsid w:val="003E4D00"/>
    <w:rsid w:val="003E5288"/>
    <w:rsid w:val="003E53E9"/>
    <w:rsid w:val="003E7773"/>
    <w:rsid w:val="003F1A14"/>
    <w:rsid w:val="003F1FAB"/>
    <w:rsid w:val="003F220D"/>
    <w:rsid w:val="003F26A2"/>
    <w:rsid w:val="003F30B9"/>
    <w:rsid w:val="003F4CAD"/>
    <w:rsid w:val="003F5CA4"/>
    <w:rsid w:val="003F6163"/>
    <w:rsid w:val="003F63A6"/>
    <w:rsid w:val="003F656A"/>
    <w:rsid w:val="003F7232"/>
    <w:rsid w:val="003F7AE0"/>
    <w:rsid w:val="003F7BAD"/>
    <w:rsid w:val="003F7DBA"/>
    <w:rsid w:val="003F7E7D"/>
    <w:rsid w:val="004006DE"/>
    <w:rsid w:val="00400929"/>
    <w:rsid w:val="0040119F"/>
    <w:rsid w:val="004017A2"/>
    <w:rsid w:val="004073A0"/>
    <w:rsid w:val="004105C0"/>
    <w:rsid w:val="00410E62"/>
    <w:rsid w:val="00411987"/>
    <w:rsid w:val="00411C64"/>
    <w:rsid w:val="00414A60"/>
    <w:rsid w:val="00414AEC"/>
    <w:rsid w:val="00416091"/>
    <w:rsid w:val="00416997"/>
    <w:rsid w:val="00416A92"/>
    <w:rsid w:val="00417096"/>
    <w:rsid w:val="004174A4"/>
    <w:rsid w:val="00421752"/>
    <w:rsid w:val="0042190B"/>
    <w:rsid w:val="00422398"/>
    <w:rsid w:val="0042290E"/>
    <w:rsid w:val="00422BC8"/>
    <w:rsid w:val="00422DCA"/>
    <w:rsid w:val="004231E1"/>
    <w:rsid w:val="00424342"/>
    <w:rsid w:val="00424679"/>
    <w:rsid w:val="00425DA4"/>
    <w:rsid w:val="004303D3"/>
    <w:rsid w:val="00430910"/>
    <w:rsid w:val="00430BE7"/>
    <w:rsid w:val="00431586"/>
    <w:rsid w:val="004317F9"/>
    <w:rsid w:val="00431FF7"/>
    <w:rsid w:val="004335CC"/>
    <w:rsid w:val="00433888"/>
    <w:rsid w:val="00433ED3"/>
    <w:rsid w:val="004349CC"/>
    <w:rsid w:val="00434F8C"/>
    <w:rsid w:val="004362A9"/>
    <w:rsid w:val="00436945"/>
    <w:rsid w:val="00436E45"/>
    <w:rsid w:val="0043702A"/>
    <w:rsid w:val="00437E72"/>
    <w:rsid w:val="00440369"/>
    <w:rsid w:val="004407C1"/>
    <w:rsid w:val="00441D1D"/>
    <w:rsid w:val="00441E9E"/>
    <w:rsid w:val="004429A7"/>
    <w:rsid w:val="004433CC"/>
    <w:rsid w:val="00443B39"/>
    <w:rsid w:val="00444E8C"/>
    <w:rsid w:val="00445589"/>
    <w:rsid w:val="00446657"/>
    <w:rsid w:val="00447924"/>
    <w:rsid w:val="00447BB4"/>
    <w:rsid w:val="00450503"/>
    <w:rsid w:val="0045095D"/>
    <w:rsid w:val="00450BD2"/>
    <w:rsid w:val="0045343A"/>
    <w:rsid w:val="004541CD"/>
    <w:rsid w:val="00454327"/>
    <w:rsid w:val="00455049"/>
    <w:rsid w:val="00456115"/>
    <w:rsid w:val="0045692A"/>
    <w:rsid w:val="0045765C"/>
    <w:rsid w:val="00460330"/>
    <w:rsid w:val="00460353"/>
    <w:rsid w:val="00460776"/>
    <w:rsid w:val="004614D3"/>
    <w:rsid w:val="0046249F"/>
    <w:rsid w:val="00463619"/>
    <w:rsid w:val="00463EDE"/>
    <w:rsid w:val="004642E7"/>
    <w:rsid w:val="00464447"/>
    <w:rsid w:val="00464529"/>
    <w:rsid w:val="00465423"/>
    <w:rsid w:val="004666E0"/>
    <w:rsid w:val="00466C9D"/>
    <w:rsid w:val="004673CD"/>
    <w:rsid w:val="0046766D"/>
    <w:rsid w:val="00470C8C"/>
    <w:rsid w:val="0047122D"/>
    <w:rsid w:val="00472251"/>
    <w:rsid w:val="004723E7"/>
    <w:rsid w:val="00472898"/>
    <w:rsid w:val="00472CDA"/>
    <w:rsid w:val="00473D66"/>
    <w:rsid w:val="00473E72"/>
    <w:rsid w:val="0047402D"/>
    <w:rsid w:val="00474748"/>
    <w:rsid w:val="00474938"/>
    <w:rsid w:val="00474FD9"/>
    <w:rsid w:val="004752D2"/>
    <w:rsid w:val="004761C5"/>
    <w:rsid w:val="004762DC"/>
    <w:rsid w:val="0047699E"/>
    <w:rsid w:val="00476E04"/>
    <w:rsid w:val="00476F39"/>
    <w:rsid w:val="00477953"/>
    <w:rsid w:val="00480416"/>
    <w:rsid w:val="00480674"/>
    <w:rsid w:val="00480EEE"/>
    <w:rsid w:val="00481002"/>
    <w:rsid w:val="00481A4B"/>
    <w:rsid w:val="00481EB5"/>
    <w:rsid w:val="00482B91"/>
    <w:rsid w:val="0048371F"/>
    <w:rsid w:val="004846CF"/>
    <w:rsid w:val="00485124"/>
    <w:rsid w:val="00485AAF"/>
    <w:rsid w:val="00487066"/>
    <w:rsid w:val="0048728B"/>
    <w:rsid w:val="004876E7"/>
    <w:rsid w:val="004877EC"/>
    <w:rsid w:val="00490415"/>
    <w:rsid w:val="004912C7"/>
    <w:rsid w:val="0049178B"/>
    <w:rsid w:val="00491CE1"/>
    <w:rsid w:val="00492E3C"/>
    <w:rsid w:val="00493BAD"/>
    <w:rsid w:val="0049455A"/>
    <w:rsid w:val="00494D74"/>
    <w:rsid w:val="0049530B"/>
    <w:rsid w:val="00495730"/>
    <w:rsid w:val="0049595F"/>
    <w:rsid w:val="004959A9"/>
    <w:rsid w:val="00495D6B"/>
    <w:rsid w:val="00495E52"/>
    <w:rsid w:val="0049616C"/>
    <w:rsid w:val="004965E5"/>
    <w:rsid w:val="00497035"/>
    <w:rsid w:val="004977D9"/>
    <w:rsid w:val="00497CC0"/>
    <w:rsid w:val="004A0A78"/>
    <w:rsid w:val="004A0AE8"/>
    <w:rsid w:val="004A1953"/>
    <w:rsid w:val="004A20BC"/>
    <w:rsid w:val="004A36F9"/>
    <w:rsid w:val="004A396E"/>
    <w:rsid w:val="004A444F"/>
    <w:rsid w:val="004A507F"/>
    <w:rsid w:val="004A56E9"/>
    <w:rsid w:val="004A5787"/>
    <w:rsid w:val="004A6273"/>
    <w:rsid w:val="004B0068"/>
    <w:rsid w:val="004B114E"/>
    <w:rsid w:val="004B141B"/>
    <w:rsid w:val="004B148B"/>
    <w:rsid w:val="004B1F46"/>
    <w:rsid w:val="004B2727"/>
    <w:rsid w:val="004B2E0E"/>
    <w:rsid w:val="004B5BEE"/>
    <w:rsid w:val="004B6049"/>
    <w:rsid w:val="004C0633"/>
    <w:rsid w:val="004C1371"/>
    <w:rsid w:val="004C19E3"/>
    <w:rsid w:val="004C273C"/>
    <w:rsid w:val="004C2AE1"/>
    <w:rsid w:val="004C2B06"/>
    <w:rsid w:val="004C2B3C"/>
    <w:rsid w:val="004C2D95"/>
    <w:rsid w:val="004C4087"/>
    <w:rsid w:val="004C4105"/>
    <w:rsid w:val="004C4640"/>
    <w:rsid w:val="004C4731"/>
    <w:rsid w:val="004C4AE7"/>
    <w:rsid w:val="004C4BEA"/>
    <w:rsid w:val="004C527A"/>
    <w:rsid w:val="004C536C"/>
    <w:rsid w:val="004C59C7"/>
    <w:rsid w:val="004C5AC7"/>
    <w:rsid w:val="004C5E0E"/>
    <w:rsid w:val="004C5FCE"/>
    <w:rsid w:val="004C70F5"/>
    <w:rsid w:val="004C7432"/>
    <w:rsid w:val="004C7FC9"/>
    <w:rsid w:val="004D07F9"/>
    <w:rsid w:val="004D1489"/>
    <w:rsid w:val="004D14BB"/>
    <w:rsid w:val="004D2294"/>
    <w:rsid w:val="004D2ECF"/>
    <w:rsid w:val="004D3386"/>
    <w:rsid w:val="004D3EAB"/>
    <w:rsid w:val="004D41C7"/>
    <w:rsid w:val="004D489D"/>
    <w:rsid w:val="004D626C"/>
    <w:rsid w:val="004D749F"/>
    <w:rsid w:val="004D783B"/>
    <w:rsid w:val="004E04EB"/>
    <w:rsid w:val="004E0BB2"/>
    <w:rsid w:val="004E0D27"/>
    <w:rsid w:val="004E1BD5"/>
    <w:rsid w:val="004E2A57"/>
    <w:rsid w:val="004E2DA9"/>
    <w:rsid w:val="004E4B4E"/>
    <w:rsid w:val="004E554A"/>
    <w:rsid w:val="004E5D5C"/>
    <w:rsid w:val="004E6207"/>
    <w:rsid w:val="004E6676"/>
    <w:rsid w:val="004E6D89"/>
    <w:rsid w:val="004E7031"/>
    <w:rsid w:val="004E7422"/>
    <w:rsid w:val="004E742A"/>
    <w:rsid w:val="004E7B41"/>
    <w:rsid w:val="004E7F7E"/>
    <w:rsid w:val="004F042A"/>
    <w:rsid w:val="004F05E3"/>
    <w:rsid w:val="004F0988"/>
    <w:rsid w:val="004F284F"/>
    <w:rsid w:val="004F2C5F"/>
    <w:rsid w:val="004F3818"/>
    <w:rsid w:val="004F413D"/>
    <w:rsid w:val="004F48CD"/>
    <w:rsid w:val="004F4B7E"/>
    <w:rsid w:val="004F4F40"/>
    <w:rsid w:val="00500641"/>
    <w:rsid w:val="00501936"/>
    <w:rsid w:val="005030F9"/>
    <w:rsid w:val="00504D0D"/>
    <w:rsid w:val="005051F9"/>
    <w:rsid w:val="00505CDF"/>
    <w:rsid w:val="005065C0"/>
    <w:rsid w:val="00507B02"/>
    <w:rsid w:val="00510111"/>
    <w:rsid w:val="0051059D"/>
    <w:rsid w:val="00510809"/>
    <w:rsid w:val="005108DF"/>
    <w:rsid w:val="00510D0F"/>
    <w:rsid w:val="0051195E"/>
    <w:rsid w:val="00511BDE"/>
    <w:rsid w:val="005120E8"/>
    <w:rsid w:val="005128A1"/>
    <w:rsid w:val="005128BC"/>
    <w:rsid w:val="00514EB6"/>
    <w:rsid w:val="005158B7"/>
    <w:rsid w:val="00515E41"/>
    <w:rsid w:val="00516076"/>
    <w:rsid w:val="00516423"/>
    <w:rsid w:val="005169CC"/>
    <w:rsid w:val="00517CF6"/>
    <w:rsid w:val="00517D8D"/>
    <w:rsid w:val="005202E1"/>
    <w:rsid w:val="00520DB8"/>
    <w:rsid w:val="00521936"/>
    <w:rsid w:val="0052209E"/>
    <w:rsid w:val="005220E6"/>
    <w:rsid w:val="00522503"/>
    <w:rsid w:val="00522A21"/>
    <w:rsid w:val="00522E7A"/>
    <w:rsid w:val="00522F17"/>
    <w:rsid w:val="00523933"/>
    <w:rsid w:val="00525016"/>
    <w:rsid w:val="00525530"/>
    <w:rsid w:val="005257FB"/>
    <w:rsid w:val="00526308"/>
    <w:rsid w:val="00526AEE"/>
    <w:rsid w:val="0052773D"/>
    <w:rsid w:val="0053035E"/>
    <w:rsid w:val="00531068"/>
    <w:rsid w:val="005315F6"/>
    <w:rsid w:val="00531CDD"/>
    <w:rsid w:val="005334A5"/>
    <w:rsid w:val="00533530"/>
    <w:rsid w:val="00533A6D"/>
    <w:rsid w:val="005344ED"/>
    <w:rsid w:val="00534712"/>
    <w:rsid w:val="00535249"/>
    <w:rsid w:val="005352E4"/>
    <w:rsid w:val="005360B8"/>
    <w:rsid w:val="005368A3"/>
    <w:rsid w:val="00536D74"/>
    <w:rsid w:val="00537371"/>
    <w:rsid w:val="00537381"/>
    <w:rsid w:val="00537C3A"/>
    <w:rsid w:val="00541B8E"/>
    <w:rsid w:val="0054209D"/>
    <w:rsid w:val="00542223"/>
    <w:rsid w:val="00542734"/>
    <w:rsid w:val="00542BB8"/>
    <w:rsid w:val="00542BC4"/>
    <w:rsid w:val="00542CC6"/>
    <w:rsid w:val="00542E58"/>
    <w:rsid w:val="0054316B"/>
    <w:rsid w:val="005433AE"/>
    <w:rsid w:val="005439E4"/>
    <w:rsid w:val="00543CC6"/>
    <w:rsid w:val="00544368"/>
    <w:rsid w:val="0054450C"/>
    <w:rsid w:val="00544A16"/>
    <w:rsid w:val="0054538D"/>
    <w:rsid w:val="005468AD"/>
    <w:rsid w:val="00547A70"/>
    <w:rsid w:val="00547CB8"/>
    <w:rsid w:val="00550040"/>
    <w:rsid w:val="00550AE8"/>
    <w:rsid w:val="00550B7A"/>
    <w:rsid w:val="005517C7"/>
    <w:rsid w:val="00551FF9"/>
    <w:rsid w:val="00553075"/>
    <w:rsid w:val="00553700"/>
    <w:rsid w:val="00553C98"/>
    <w:rsid w:val="005540B0"/>
    <w:rsid w:val="00554B6F"/>
    <w:rsid w:val="00554C8E"/>
    <w:rsid w:val="00554F5F"/>
    <w:rsid w:val="0055588D"/>
    <w:rsid w:val="00555C3A"/>
    <w:rsid w:val="00555CD8"/>
    <w:rsid w:val="00560173"/>
    <w:rsid w:val="00560358"/>
    <w:rsid w:val="00560518"/>
    <w:rsid w:val="00560756"/>
    <w:rsid w:val="0056098C"/>
    <w:rsid w:val="00562462"/>
    <w:rsid w:val="005625B2"/>
    <w:rsid w:val="0056280A"/>
    <w:rsid w:val="00562A50"/>
    <w:rsid w:val="00564AFB"/>
    <w:rsid w:val="00565A1E"/>
    <w:rsid w:val="00567CE1"/>
    <w:rsid w:val="00567F43"/>
    <w:rsid w:val="0057042B"/>
    <w:rsid w:val="005708B0"/>
    <w:rsid w:val="00570FFB"/>
    <w:rsid w:val="0057101C"/>
    <w:rsid w:val="00572064"/>
    <w:rsid w:val="005720E7"/>
    <w:rsid w:val="005720EC"/>
    <w:rsid w:val="0057268E"/>
    <w:rsid w:val="005726A7"/>
    <w:rsid w:val="005731B0"/>
    <w:rsid w:val="0057340C"/>
    <w:rsid w:val="0057356E"/>
    <w:rsid w:val="00573D92"/>
    <w:rsid w:val="005747AB"/>
    <w:rsid w:val="00575437"/>
    <w:rsid w:val="0057581D"/>
    <w:rsid w:val="005772D7"/>
    <w:rsid w:val="005801B9"/>
    <w:rsid w:val="00580A49"/>
    <w:rsid w:val="005812BF"/>
    <w:rsid w:val="005813D1"/>
    <w:rsid w:val="00582830"/>
    <w:rsid w:val="00582CCB"/>
    <w:rsid w:val="00584023"/>
    <w:rsid w:val="005841D3"/>
    <w:rsid w:val="00584814"/>
    <w:rsid w:val="0058536F"/>
    <w:rsid w:val="00586151"/>
    <w:rsid w:val="005864A4"/>
    <w:rsid w:val="00586C7F"/>
    <w:rsid w:val="00587D08"/>
    <w:rsid w:val="00587F09"/>
    <w:rsid w:val="00591204"/>
    <w:rsid w:val="005924D5"/>
    <w:rsid w:val="00593A1D"/>
    <w:rsid w:val="00593A99"/>
    <w:rsid w:val="00593CE1"/>
    <w:rsid w:val="00594BF1"/>
    <w:rsid w:val="00594CD1"/>
    <w:rsid w:val="00594FE7"/>
    <w:rsid w:val="00596938"/>
    <w:rsid w:val="00596F91"/>
    <w:rsid w:val="005A06E7"/>
    <w:rsid w:val="005A0E98"/>
    <w:rsid w:val="005A10F6"/>
    <w:rsid w:val="005A1CF9"/>
    <w:rsid w:val="005A1F97"/>
    <w:rsid w:val="005A3CEC"/>
    <w:rsid w:val="005A4B0F"/>
    <w:rsid w:val="005A50D6"/>
    <w:rsid w:val="005A511F"/>
    <w:rsid w:val="005A53A0"/>
    <w:rsid w:val="005A6067"/>
    <w:rsid w:val="005A662B"/>
    <w:rsid w:val="005B0837"/>
    <w:rsid w:val="005B117D"/>
    <w:rsid w:val="005B17B3"/>
    <w:rsid w:val="005B17DF"/>
    <w:rsid w:val="005B4592"/>
    <w:rsid w:val="005B506B"/>
    <w:rsid w:val="005B5083"/>
    <w:rsid w:val="005B598E"/>
    <w:rsid w:val="005B5AF9"/>
    <w:rsid w:val="005B6EDE"/>
    <w:rsid w:val="005B7A04"/>
    <w:rsid w:val="005C05C8"/>
    <w:rsid w:val="005C0E87"/>
    <w:rsid w:val="005C1A4C"/>
    <w:rsid w:val="005C23FC"/>
    <w:rsid w:val="005C41CA"/>
    <w:rsid w:val="005C443B"/>
    <w:rsid w:val="005C4457"/>
    <w:rsid w:val="005C5792"/>
    <w:rsid w:val="005C5857"/>
    <w:rsid w:val="005C5EB6"/>
    <w:rsid w:val="005C5F9A"/>
    <w:rsid w:val="005C61B9"/>
    <w:rsid w:val="005C738C"/>
    <w:rsid w:val="005C7832"/>
    <w:rsid w:val="005C7F16"/>
    <w:rsid w:val="005D0408"/>
    <w:rsid w:val="005D0421"/>
    <w:rsid w:val="005D0521"/>
    <w:rsid w:val="005D1959"/>
    <w:rsid w:val="005D20EE"/>
    <w:rsid w:val="005D227E"/>
    <w:rsid w:val="005D3437"/>
    <w:rsid w:val="005D368F"/>
    <w:rsid w:val="005D389B"/>
    <w:rsid w:val="005D38A2"/>
    <w:rsid w:val="005D3B85"/>
    <w:rsid w:val="005D3BAF"/>
    <w:rsid w:val="005D3C0C"/>
    <w:rsid w:val="005D3D06"/>
    <w:rsid w:val="005D4F37"/>
    <w:rsid w:val="005D4FB5"/>
    <w:rsid w:val="005D5478"/>
    <w:rsid w:val="005E022D"/>
    <w:rsid w:val="005E12B2"/>
    <w:rsid w:val="005E2787"/>
    <w:rsid w:val="005E2806"/>
    <w:rsid w:val="005E2AF9"/>
    <w:rsid w:val="005E2F3A"/>
    <w:rsid w:val="005E4361"/>
    <w:rsid w:val="005E4926"/>
    <w:rsid w:val="005E4B22"/>
    <w:rsid w:val="005E4C0A"/>
    <w:rsid w:val="005E55E4"/>
    <w:rsid w:val="005E588D"/>
    <w:rsid w:val="005E6084"/>
    <w:rsid w:val="005E640E"/>
    <w:rsid w:val="005E6ABB"/>
    <w:rsid w:val="005F048C"/>
    <w:rsid w:val="005F1BFE"/>
    <w:rsid w:val="005F31E4"/>
    <w:rsid w:val="005F4243"/>
    <w:rsid w:val="005F4756"/>
    <w:rsid w:val="005F4868"/>
    <w:rsid w:val="005F4987"/>
    <w:rsid w:val="005F4F48"/>
    <w:rsid w:val="005F5819"/>
    <w:rsid w:val="005F602B"/>
    <w:rsid w:val="005F7596"/>
    <w:rsid w:val="005F767D"/>
    <w:rsid w:val="0060061D"/>
    <w:rsid w:val="0060063C"/>
    <w:rsid w:val="00601929"/>
    <w:rsid w:val="00601939"/>
    <w:rsid w:val="006019D4"/>
    <w:rsid w:val="006019E0"/>
    <w:rsid w:val="00603617"/>
    <w:rsid w:val="00603799"/>
    <w:rsid w:val="006039A4"/>
    <w:rsid w:val="00603E63"/>
    <w:rsid w:val="006049AE"/>
    <w:rsid w:val="00604A19"/>
    <w:rsid w:val="00604D39"/>
    <w:rsid w:val="00605902"/>
    <w:rsid w:val="006069F2"/>
    <w:rsid w:val="00611679"/>
    <w:rsid w:val="00613093"/>
    <w:rsid w:val="00614271"/>
    <w:rsid w:val="00614767"/>
    <w:rsid w:val="00614E8A"/>
    <w:rsid w:val="00615439"/>
    <w:rsid w:val="0061657C"/>
    <w:rsid w:val="00616CDC"/>
    <w:rsid w:val="00617F3F"/>
    <w:rsid w:val="006208D8"/>
    <w:rsid w:val="00621C3B"/>
    <w:rsid w:val="0062242E"/>
    <w:rsid w:val="00624701"/>
    <w:rsid w:val="006252AC"/>
    <w:rsid w:val="006253FA"/>
    <w:rsid w:val="0062584D"/>
    <w:rsid w:val="00625BE4"/>
    <w:rsid w:val="00626EDA"/>
    <w:rsid w:val="006303F2"/>
    <w:rsid w:val="006306AD"/>
    <w:rsid w:val="00631130"/>
    <w:rsid w:val="006320A9"/>
    <w:rsid w:val="00633FC7"/>
    <w:rsid w:val="006343E2"/>
    <w:rsid w:val="00634868"/>
    <w:rsid w:val="00634AB7"/>
    <w:rsid w:val="00636842"/>
    <w:rsid w:val="00636994"/>
    <w:rsid w:val="00637AED"/>
    <w:rsid w:val="006403AD"/>
    <w:rsid w:val="00640D5C"/>
    <w:rsid w:val="006411ED"/>
    <w:rsid w:val="00641852"/>
    <w:rsid w:val="00641D37"/>
    <w:rsid w:val="00642398"/>
    <w:rsid w:val="006426BE"/>
    <w:rsid w:val="006426ED"/>
    <w:rsid w:val="00642970"/>
    <w:rsid w:val="006430B5"/>
    <w:rsid w:val="00643B04"/>
    <w:rsid w:val="0064459E"/>
    <w:rsid w:val="00646AFF"/>
    <w:rsid w:val="00647AC4"/>
    <w:rsid w:val="00647DB6"/>
    <w:rsid w:val="00650C8E"/>
    <w:rsid w:val="00651537"/>
    <w:rsid w:val="00651DE9"/>
    <w:rsid w:val="00652625"/>
    <w:rsid w:val="0065271F"/>
    <w:rsid w:val="0065303F"/>
    <w:rsid w:val="00653099"/>
    <w:rsid w:val="0065389D"/>
    <w:rsid w:val="00653959"/>
    <w:rsid w:val="006545D4"/>
    <w:rsid w:val="00655282"/>
    <w:rsid w:val="006554D0"/>
    <w:rsid w:val="00656D1B"/>
    <w:rsid w:val="006574B9"/>
    <w:rsid w:val="006576C6"/>
    <w:rsid w:val="00657A4B"/>
    <w:rsid w:val="00660411"/>
    <w:rsid w:val="00662E7C"/>
    <w:rsid w:val="00663DC9"/>
    <w:rsid w:val="00663E8D"/>
    <w:rsid w:val="00664000"/>
    <w:rsid w:val="00666123"/>
    <w:rsid w:val="006671D5"/>
    <w:rsid w:val="00667766"/>
    <w:rsid w:val="00667D14"/>
    <w:rsid w:val="00667DD7"/>
    <w:rsid w:val="0067126E"/>
    <w:rsid w:val="00671CBF"/>
    <w:rsid w:val="00671DE9"/>
    <w:rsid w:val="006730DA"/>
    <w:rsid w:val="00673714"/>
    <w:rsid w:val="00673972"/>
    <w:rsid w:val="00673CB1"/>
    <w:rsid w:val="00674089"/>
    <w:rsid w:val="0067432E"/>
    <w:rsid w:val="0067463D"/>
    <w:rsid w:val="006749C3"/>
    <w:rsid w:val="006751BB"/>
    <w:rsid w:val="00675228"/>
    <w:rsid w:val="006753A2"/>
    <w:rsid w:val="00675F77"/>
    <w:rsid w:val="00676008"/>
    <w:rsid w:val="00676110"/>
    <w:rsid w:val="006761D3"/>
    <w:rsid w:val="00676D6D"/>
    <w:rsid w:val="00676DA1"/>
    <w:rsid w:val="006770F1"/>
    <w:rsid w:val="00677805"/>
    <w:rsid w:val="00677E2B"/>
    <w:rsid w:val="00680183"/>
    <w:rsid w:val="006808D1"/>
    <w:rsid w:val="006824E6"/>
    <w:rsid w:val="00682606"/>
    <w:rsid w:val="0068283B"/>
    <w:rsid w:val="006832B7"/>
    <w:rsid w:val="0068462A"/>
    <w:rsid w:val="0068517E"/>
    <w:rsid w:val="0068619F"/>
    <w:rsid w:val="00686439"/>
    <w:rsid w:val="00690A40"/>
    <w:rsid w:val="00690E9A"/>
    <w:rsid w:val="0069289B"/>
    <w:rsid w:val="0069337D"/>
    <w:rsid w:val="00693812"/>
    <w:rsid w:val="00693EE6"/>
    <w:rsid w:val="00693F72"/>
    <w:rsid w:val="00694014"/>
    <w:rsid w:val="00696068"/>
    <w:rsid w:val="006978A9"/>
    <w:rsid w:val="00697D02"/>
    <w:rsid w:val="00697DB6"/>
    <w:rsid w:val="006A04B9"/>
    <w:rsid w:val="006A07BD"/>
    <w:rsid w:val="006A087C"/>
    <w:rsid w:val="006A1453"/>
    <w:rsid w:val="006A1E1A"/>
    <w:rsid w:val="006A2BDD"/>
    <w:rsid w:val="006A2F94"/>
    <w:rsid w:val="006A42E1"/>
    <w:rsid w:val="006A4371"/>
    <w:rsid w:val="006A6123"/>
    <w:rsid w:val="006A6455"/>
    <w:rsid w:val="006A6B29"/>
    <w:rsid w:val="006A774F"/>
    <w:rsid w:val="006A7A17"/>
    <w:rsid w:val="006B0290"/>
    <w:rsid w:val="006B02BA"/>
    <w:rsid w:val="006B08B7"/>
    <w:rsid w:val="006B0E94"/>
    <w:rsid w:val="006B10B3"/>
    <w:rsid w:val="006B144E"/>
    <w:rsid w:val="006B16D3"/>
    <w:rsid w:val="006B1D61"/>
    <w:rsid w:val="006B2751"/>
    <w:rsid w:val="006B3D6E"/>
    <w:rsid w:val="006B45AF"/>
    <w:rsid w:val="006B4E7D"/>
    <w:rsid w:val="006B5158"/>
    <w:rsid w:val="006B54EE"/>
    <w:rsid w:val="006B7A98"/>
    <w:rsid w:val="006C1DCA"/>
    <w:rsid w:val="006C1E83"/>
    <w:rsid w:val="006C2FCB"/>
    <w:rsid w:val="006C3687"/>
    <w:rsid w:val="006C5184"/>
    <w:rsid w:val="006C5EBF"/>
    <w:rsid w:val="006C6C4E"/>
    <w:rsid w:val="006D03AC"/>
    <w:rsid w:val="006D116B"/>
    <w:rsid w:val="006D1306"/>
    <w:rsid w:val="006D293C"/>
    <w:rsid w:val="006D617E"/>
    <w:rsid w:val="006D668B"/>
    <w:rsid w:val="006E079B"/>
    <w:rsid w:val="006E0C8F"/>
    <w:rsid w:val="006E1A7D"/>
    <w:rsid w:val="006E1DA5"/>
    <w:rsid w:val="006E257F"/>
    <w:rsid w:val="006E2A1C"/>
    <w:rsid w:val="006E41FC"/>
    <w:rsid w:val="006E4E41"/>
    <w:rsid w:val="006E53B4"/>
    <w:rsid w:val="006E5461"/>
    <w:rsid w:val="006E5581"/>
    <w:rsid w:val="006E6470"/>
    <w:rsid w:val="006E6D6C"/>
    <w:rsid w:val="006E6E4C"/>
    <w:rsid w:val="006E7830"/>
    <w:rsid w:val="006F0089"/>
    <w:rsid w:val="006F16DB"/>
    <w:rsid w:val="006F3FF2"/>
    <w:rsid w:val="006F482A"/>
    <w:rsid w:val="006F690D"/>
    <w:rsid w:val="006F6A74"/>
    <w:rsid w:val="006F7072"/>
    <w:rsid w:val="0070053A"/>
    <w:rsid w:val="007016F4"/>
    <w:rsid w:val="00702CE7"/>
    <w:rsid w:val="0070357F"/>
    <w:rsid w:val="007040A4"/>
    <w:rsid w:val="00704F14"/>
    <w:rsid w:val="00704FA0"/>
    <w:rsid w:val="0070515C"/>
    <w:rsid w:val="00705DBF"/>
    <w:rsid w:val="007077EF"/>
    <w:rsid w:val="00710CC4"/>
    <w:rsid w:val="00710E0C"/>
    <w:rsid w:val="007112B9"/>
    <w:rsid w:val="0071265D"/>
    <w:rsid w:val="0071287A"/>
    <w:rsid w:val="00713749"/>
    <w:rsid w:val="00714280"/>
    <w:rsid w:val="00714C9E"/>
    <w:rsid w:val="00714D8A"/>
    <w:rsid w:val="007155BD"/>
    <w:rsid w:val="0071604C"/>
    <w:rsid w:val="00716212"/>
    <w:rsid w:val="00716653"/>
    <w:rsid w:val="00716995"/>
    <w:rsid w:val="00717586"/>
    <w:rsid w:val="007176E0"/>
    <w:rsid w:val="00717964"/>
    <w:rsid w:val="00720399"/>
    <w:rsid w:val="0072127D"/>
    <w:rsid w:val="00722198"/>
    <w:rsid w:val="00722245"/>
    <w:rsid w:val="00724723"/>
    <w:rsid w:val="0072532F"/>
    <w:rsid w:val="0072600B"/>
    <w:rsid w:val="007263FE"/>
    <w:rsid w:val="0072648E"/>
    <w:rsid w:val="007275D8"/>
    <w:rsid w:val="00727B45"/>
    <w:rsid w:val="00727EB3"/>
    <w:rsid w:val="00730915"/>
    <w:rsid w:val="00731095"/>
    <w:rsid w:val="00731A42"/>
    <w:rsid w:val="00731D51"/>
    <w:rsid w:val="0073208F"/>
    <w:rsid w:val="00733690"/>
    <w:rsid w:val="00733C37"/>
    <w:rsid w:val="00733EB0"/>
    <w:rsid w:val="00734515"/>
    <w:rsid w:val="00734AB4"/>
    <w:rsid w:val="00734C73"/>
    <w:rsid w:val="007351D8"/>
    <w:rsid w:val="007354B0"/>
    <w:rsid w:val="00735B41"/>
    <w:rsid w:val="0074085E"/>
    <w:rsid w:val="007411F5"/>
    <w:rsid w:val="00741FF4"/>
    <w:rsid w:val="0074352E"/>
    <w:rsid w:val="0074436E"/>
    <w:rsid w:val="007445F9"/>
    <w:rsid w:val="007450F5"/>
    <w:rsid w:val="00745120"/>
    <w:rsid w:val="00745CAC"/>
    <w:rsid w:val="00747456"/>
    <w:rsid w:val="00747A63"/>
    <w:rsid w:val="00747B42"/>
    <w:rsid w:val="00750885"/>
    <w:rsid w:val="0075169D"/>
    <w:rsid w:val="007517E8"/>
    <w:rsid w:val="00751903"/>
    <w:rsid w:val="00752A1D"/>
    <w:rsid w:val="00752E73"/>
    <w:rsid w:val="00753B9F"/>
    <w:rsid w:val="007555B2"/>
    <w:rsid w:val="0075580A"/>
    <w:rsid w:val="00755C99"/>
    <w:rsid w:val="00756080"/>
    <w:rsid w:val="00756664"/>
    <w:rsid w:val="007566C7"/>
    <w:rsid w:val="00756D16"/>
    <w:rsid w:val="007573EC"/>
    <w:rsid w:val="00760BB4"/>
    <w:rsid w:val="007613A0"/>
    <w:rsid w:val="007635B4"/>
    <w:rsid w:val="00763BF1"/>
    <w:rsid w:val="00763D54"/>
    <w:rsid w:val="007643C5"/>
    <w:rsid w:val="00765361"/>
    <w:rsid w:val="00765C43"/>
    <w:rsid w:val="0076646C"/>
    <w:rsid w:val="00766E5A"/>
    <w:rsid w:val="007702A0"/>
    <w:rsid w:val="00771598"/>
    <w:rsid w:val="0077159D"/>
    <w:rsid w:val="0077182B"/>
    <w:rsid w:val="0077192F"/>
    <w:rsid w:val="0077229E"/>
    <w:rsid w:val="00773C7A"/>
    <w:rsid w:val="00773EDA"/>
    <w:rsid w:val="0077410A"/>
    <w:rsid w:val="00774BF4"/>
    <w:rsid w:val="00775F6B"/>
    <w:rsid w:val="00776762"/>
    <w:rsid w:val="0077785F"/>
    <w:rsid w:val="00781165"/>
    <w:rsid w:val="007812D1"/>
    <w:rsid w:val="007819CB"/>
    <w:rsid w:val="00781A8A"/>
    <w:rsid w:val="007822FC"/>
    <w:rsid w:val="007825E2"/>
    <w:rsid w:val="00782782"/>
    <w:rsid w:val="00782850"/>
    <w:rsid w:val="007835E7"/>
    <w:rsid w:val="00783985"/>
    <w:rsid w:val="00783B7B"/>
    <w:rsid w:val="00784566"/>
    <w:rsid w:val="00785281"/>
    <w:rsid w:val="00787334"/>
    <w:rsid w:val="00787E52"/>
    <w:rsid w:val="00790748"/>
    <w:rsid w:val="00790A29"/>
    <w:rsid w:val="00790A9E"/>
    <w:rsid w:val="00791831"/>
    <w:rsid w:val="00791DE4"/>
    <w:rsid w:val="00791E30"/>
    <w:rsid w:val="00792948"/>
    <w:rsid w:val="00793939"/>
    <w:rsid w:val="00793A05"/>
    <w:rsid w:val="0079414C"/>
    <w:rsid w:val="00794564"/>
    <w:rsid w:val="00794A13"/>
    <w:rsid w:val="00795306"/>
    <w:rsid w:val="0079561C"/>
    <w:rsid w:val="00795B47"/>
    <w:rsid w:val="00795E7B"/>
    <w:rsid w:val="00795F04"/>
    <w:rsid w:val="007967A3"/>
    <w:rsid w:val="00796801"/>
    <w:rsid w:val="0079687B"/>
    <w:rsid w:val="00796C45"/>
    <w:rsid w:val="00796F51"/>
    <w:rsid w:val="007A1C05"/>
    <w:rsid w:val="007A2066"/>
    <w:rsid w:val="007A29A5"/>
    <w:rsid w:val="007A2CAB"/>
    <w:rsid w:val="007A3730"/>
    <w:rsid w:val="007A5E4C"/>
    <w:rsid w:val="007A66F6"/>
    <w:rsid w:val="007A698D"/>
    <w:rsid w:val="007A7930"/>
    <w:rsid w:val="007A7A4B"/>
    <w:rsid w:val="007B1F47"/>
    <w:rsid w:val="007B2CE9"/>
    <w:rsid w:val="007B3F3E"/>
    <w:rsid w:val="007B4308"/>
    <w:rsid w:val="007B43FE"/>
    <w:rsid w:val="007B5835"/>
    <w:rsid w:val="007B729D"/>
    <w:rsid w:val="007B72AB"/>
    <w:rsid w:val="007B7544"/>
    <w:rsid w:val="007B75BE"/>
    <w:rsid w:val="007B7663"/>
    <w:rsid w:val="007B7FC5"/>
    <w:rsid w:val="007B7FFC"/>
    <w:rsid w:val="007C007D"/>
    <w:rsid w:val="007C0828"/>
    <w:rsid w:val="007C0C12"/>
    <w:rsid w:val="007C2FAB"/>
    <w:rsid w:val="007C3841"/>
    <w:rsid w:val="007C4358"/>
    <w:rsid w:val="007C5658"/>
    <w:rsid w:val="007C6C37"/>
    <w:rsid w:val="007C6C8D"/>
    <w:rsid w:val="007D008D"/>
    <w:rsid w:val="007D082B"/>
    <w:rsid w:val="007D0A6F"/>
    <w:rsid w:val="007D5B49"/>
    <w:rsid w:val="007D7584"/>
    <w:rsid w:val="007E0032"/>
    <w:rsid w:val="007E025F"/>
    <w:rsid w:val="007E07F5"/>
    <w:rsid w:val="007E0A2C"/>
    <w:rsid w:val="007E19A6"/>
    <w:rsid w:val="007E1D0A"/>
    <w:rsid w:val="007E1EA7"/>
    <w:rsid w:val="007E2204"/>
    <w:rsid w:val="007E2D79"/>
    <w:rsid w:val="007E2FC6"/>
    <w:rsid w:val="007E548D"/>
    <w:rsid w:val="007E579A"/>
    <w:rsid w:val="007E6E30"/>
    <w:rsid w:val="007E7859"/>
    <w:rsid w:val="007F0FCF"/>
    <w:rsid w:val="007F1E0D"/>
    <w:rsid w:val="007F1E3A"/>
    <w:rsid w:val="007F29F6"/>
    <w:rsid w:val="007F2CB1"/>
    <w:rsid w:val="007F30FC"/>
    <w:rsid w:val="007F43B9"/>
    <w:rsid w:val="007F46E6"/>
    <w:rsid w:val="007F4ED8"/>
    <w:rsid w:val="007F4FBD"/>
    <w:rsid w:val="007F514F"/>
    <w:rsid w:val="007F571B"/>
    <w:rsid w:val="007F5AD6"/>
    <w:rsid w:val="007F5F09"/>
    <w:rsid w:val="007F6228"/>
    <w:rsid w:val="007F6331"/>
    <w:rsid w:val="007F693C"/>
    <w:rsid w:val="007F6A05"/>
    <w:rsid w:val="007F7944"/>
    <w:rsid w:val="00801120"/>
    <w:rsid w:val="00801424"/>
    <w:rsid w:val="00801558"/>
    <w:rsid w:val="008027BD"/>
    <w:rsid w:val="008030FA"/>
    <w:rsid w:val="0080346A"/>
    <w:rsid w:val="008034F2"/>
    <w:rsid w:val="00803515"/>
    <w:rsid w:val="008037D9"/>
    <w:rsid w:val="00803968"/>
    <w:rsid w:val="00803BBC"/>
    <w:rsid w:val="00803CC0"/>
    <w:rsid w:val="00803DD4"/>
    <w:rsid w:val="00804DCA"/>
    <w:rsid w:val="0080553F"/>
    <w:rsid w:val="00805837"/>
    <w:rsid w:val="00805F1D"/>
    <w:rsid w:val="008068D5"/>
    <w:rsid w:val="00807240"/>
    <w:rsid w:val="008109C7"/>
    <w:rsid w:val="0081152D"/>
    <w:rsid w:val="00812860"/>
    <w:rsid w:val="00813C3C"/>
    <w:rsid w:val="00813F96"/>
    <w:rsid w:val="00814256"/>
    <w:rsid w:val="008150A6"/>
    <w:rsid w:val="00816151"/>
    <w:rsid w:val="00816323"/>
    <w:rsid w:val="008169B6"/>
    <w:rsid w:val="00816A88"/>
    <w:rsid w:val="008171C5"/>
    <w:rsid w:val="00817832"/>
    <w:rsid w:val="0081794E"/>
    <w:rsid w:val="00817AD7"/>
    <w:rsid w:val="00820FA9"/>
    <w:rsid w:val="00821520"/>
    <w:rsid w:val="00822D55"/>
    <w:rsid w:val="0082484B"/>
    <w:rsid w:val="00824965"/>
    <w:rsid w:val="00824EBC"/>
    <w:rsid w:val="0082574E"/>
    <w:rsid w:val="00826A6E"/>
    <w:rsid w:val="00826C51"/>
    <w:rsid w:val="00827175"/>
    <w:rsid w:val="00830CFE"/>
    <w:rsid w:val="00830DBE"/>
    <w:rsid w:val="00830F1F"/>
    <w:rsid w:val="00832150"/>
    <w:rsid w:val="00832B26"/>
    <w:rsid w:val="00832F93"/>
    <w:rsid w:val="0083307C"/>
    <w:rsid w:val="0083353E"/>
    <w:rsid w:val="0083461B"/>
    <w:rsid w:val="008350B2"/>
    <w:rsid w:val="00835382"/>
    <w:rsid w:val="00835756"/>
    <w:rsid w:val="00835E0A"/>
    <w:rsid w:val="00836012"/>
    <w:rsid w:val="008366E3"/>
    <w:rsid w:val="0083679F"/>
    <w:rsid w:val="00836E5A"/>
    <w:rsid w:val="00836F01"/>
    <w:rsid w:val="008373FC"/>
    <w:rsid w:val="00837450"/>
    <w:rsid w:val="0084068E"/>
    <w:rsid w:val="00841AF7"/>
    <w:rsid w:val="00841C5A"/>
    <w:rsid w:val="00842074"/>
    <w:rsid w:val="0084233D"/>
    <w:rsid w:val="0084272E"/>
    <w:rsid w:val="008428A5"/>
    <w:rsid w:val="00842B96"/>
    <w:rsid w:val="008439A2"/>
    <w:rsid w:val="00843D7F"/>
    <w:rsid w:val="0084585C"/>
    <w:rsid w:val="0084588B"/>
    <w:rsid w:val="00846B32"/>
    <w:rsid w:val="00846ED1"/>
    <w:rsid w:val="00847F68"/>
    <w:rsid w:val="00852028"/>
    <w:rsid w:val="00855580"/>
    <w:rsid w:val="008556CE"/>
    <w:rsid w:val="008559C7"/>
    <w:rsid w:val="00855BB2"/>
    <w:rsid w:val="008562C3"/>
    <w:rsid w:val="00856317"/>
    <w:rsid w:val="0085697F"/>
    <w:rsid w:val="0086016F"/>
    <w:rsid w:val="00860255"/>
    <w:rsid w:val="008603F0"/>
    <w:rsid w:val="00863051"/>
    <w:rsid w:val="008631A8"/>
    <w:rsid w:val="0086336B"/>
    <w:rsid w:val="008633E9"/>
    <w:rsid w:val="008634E5"/>
    <w:rsid w:val="00864267"/>
    <w:rsid w:val="0086452A"/>
    <w:rsid w:val="00864C33"/>
    <w:rsid w:val="00865AA5"/>
    <w:rsid w:val="00866488"/>
    <w:rsid w:val="00866F25"/>
    <w:rsid w:val="00867328"/>
    <w:rsid w:val="00867E27"/>
    <w:rsid w:val="00867ED4"/>
    <w:rsid w:val="0087080C"/>
    <w:rsid w:val="00870E9E"/>
    <w:rsid w:val="00870F8E"/>
    <w:rsid w:val="00871ECC"/>
    <w:rsid w:val="008720CA"/>
    <w:rsid w:val="0087290D"/>
    <w:rsid w:val="00873342"/>
    <w:rsid w:val="00873E33"/>
    <w:rsid w:val="00874433"/>
    <w:rsid w:val="00874818"/>
    <w:rsid w:val="00875C73"/>
    <w:rsid w:val="008765A1"/>
    <w:rsid w:val="00876890"/>
    <w:rsid w:val="008771EF"/>
    <w:rsid w:val="00877FCF"/>
    <w:rsid w:val="0088096B"/>
    <w:rsid w:val="00880C12"/>
    <w:rsid w:val="0088172E"/>
    <w:rsid w:val="00881D1F"/>
    <w:rsid w:val="0088203B"/>
    <w:rsid w:val="008820A1"/>
    <w:rsid w:val="008824F1"/>
    <w:rsid w:val="00882D61"/>
    <w:rsid w:val="00882FB1"/>
    <w:rsid w:val="00884651"/>
    <w:rsid w:val="008846C4"/>
    <w:rsid w:val="0088577A"/>
    <w:rsid w:val="0088581B"/>
    <w:rsid w:val="008867F9"/>
    <w:rsid w:val="00886A3A"/>
    <w:rsid w:val="00886C5B"/>
    <w:rsid w:val="00886E62"/>
    <w:rsid w:val="00887070"/>
    <w:rsid w:val="00887D2C"/>
    <w:rsid w:val="008905DA"/>
    <w:rsid w:val="00891025"/>
    <w:rsid w:val="008915C3"/>
    <w:rsid w:val="0089202C"/>
    <w:rsid w:val="00893527"/>
    <w:rsid w:val="00893549"/>
    <w:rsid w:val="00893D5B"/>
    <w:rsid w:val="00894232"/>
    <w:rsid w:val="00894D61"/>
    <w:rsid w:val="00895501"/>
    <w:rsid w:val="00895C61"/>
    <w:rsid w:val="0089642B"/>
    <w:rsid w:val="00896E5E"/>
    <w:rsid w:val="0089792C"/>
    <w:rsid w:val="008A0D41"/>
    <w:rsid w:val="008A0E16"/>
    <w:rsid w:val="008A0EBB"/>
    <w:rsid w:val="008A106E"/>
    <w:rsid w:val="008A1204"/>
    <w:rsid w:val="008A1221"/>
    <w:rsid w:val="008A2FC5"/>
    <w:rsid w:val="008A34FF"/>
    <w:rsid w:val="008A3855"/>
    <w:rsid w:val="008A3D8E"/>
    <w:rsid w:val="008A4158"/>
    <w:rsid w:val="008A61C6"/>
    <w:rsid w:val="008A694B"/>
    <w:rsid w:val="008A6B57"/>
    <w:rsid w:val="008A6E11"/>
    <w:rsid w:val="008A7788"/>
    <w:rsid w:val="008B02DD"/>
    <w:rsid w:val="008B0463"/>
    <w:rsid w:val="008B05F5"/>
    <w:rsid w:val="008B1491"/>
    <w:rsid w:val="008B1684"/>
    <w:rsid w:val="008B1A9F"/>
    <w:rsid w:val="008B1B17"/>
    <w:rsid w:val="008B1E85"/>
    <w:rsid w:val="008B1FA2"/>
    <w:rsid w:val="008B3177"/>
    <w:rsid w:val="008B3E02"/>
    <w:rsid w:val="008B40AB"/>
    <w:rsid w:val="008B4118"/>
    <w:rsid w:val="008B6120"/>
    <w:rsid w:val="008B675A"/>
    <w:rsid w:val="008B69DB"/>
    <w:rsid w:val="008B6CBB"/>
    <w:rsid w:val="008B7221"/>
    <w:rsid w:val="008B7C33"/>
    <w:rsid w:val="008C006E"/>
    <w:rsid w:val="008C0155"/>
    <w:rsid w:val="008C02B1"/>
    <w:rsid w:val="008C02F8"/>
    <w:rsid w:val="008C079D"/>
    <w:rsid w:val="008C08C5"/>
    <w:rsid w:val="008C0BA8"/>
    <w:rsid w:val="008C2E3D"/>
    <w:rsid w:val="008C3A8A"/>
    <w:rsid w:val="008C3D12"/>
    <w:rsid w:val="008C44A0"/>
    <w:rsid w:val="008C4B0A"/>
    <w:rsid w:val="008C5BF5"/>
    <w:rsid w:val="008C61E9"/>
    <w:rsid w:val="008C6507"/>
    <w:rsid w:val="008D029A"/>
    <w:rsid w:val="008D142E"/>
    <w:rsid w:val="008D1B80"/>
    <w:rsid w:val="008D23A2"/>
    <w:rsid w:val="008D2AA3"/>
    <w:rsid w:val="008D33DD"/>
    <w:rsid w:val="008D34B6"/>
    <w:rsid w:val="008D44CF"/>
    <w:rsid w:val="008D519D"/>
    <w:rsid w:val="008D5211"/>
    <w:rsid w:val="008D5450"/>
    <w:rsid w:val="008D54E3"/>
    <w:rsid w:val="008D56E8"/>
    <w:rsid w:val="008D6168"/>
    <w:rsid w:val="008D6C1F"/>
    <w:rsid w:val="008D6C9B"/>
    <w:rsid w:val="008D6EAD"/>
    <w:rsid w:val="008D745A"/>
    <w:rsid w:val="008D7E4E"/>
    <w:rsid w:val="008E0EAD"/>
    <w:rsid w:val="008E158C"/>
    <w:rsid w:val="008E1EAF"/>
    <w:rsid w:val="008E3B3E"/>
    <w:rsid w:val="008E4B83"/>
    <w:rsid w:val="008E711B"/>
    <w:rsid w:val="008E7537"/>
    <w:rsid w:val="008F0038"/>
    <w:rsid w:val="008F022B"/>
    <w:rsid w:val="008F0C84"/>
    <w:rsid w:val="008F0FCE"/>
    <w:rsid w:val="008F2380"/>
    <w:rsid w:val="008F2D87"/>
    <w:rsid w:val="008F37CA"/>
    <w:rsid w:val="008F3CD6"/>
    <w:rsid w:val="008F4531"/>
    <w:rsid w:val="008F657E"/>
    <w:rsid w:val="008F66BB"/>
    <w:rsid w:val="008F706E"/>
    <w:rsid w:val="008F7616"/>
    <w:rsid w:val="008F7A28"/>
    <w:rsid w:val="008F7C2E"/>
    <w:rsid w:val="008F7F06"/>
    <w:rsid w:val="009006D5"/>
    <w:rsid w:val="00900945"/>
    <w:rsid w:val="00901623"/>
    <w:rsid w:val="009022E1"/>
    <w:rsid w:val="00902304"/>
    <w:rsid w:val="00902580"/>
    <w:rsid w:val="00902BFD"/>
    <w:rsid w:val="00902C2B"/>
    <w:rsid w:val="009035EE"/>
    <w:rsid w:val="00903A70"/>
    <w:rsid w:val="009040EF"/>
    <w:rsid w:val="0090501B"/>
    <w:rsid w:val="00905345"/>
    <w:rsid w:val="0090608F"/>
    <w:rsid w:val="00906B5A"/>
    <w:rsid w:val="00906D9B"/>
    <w:rsid w:val="00907A4A"/>
    <w:rsid w:val="00910A6F"/>
    <w:rsid w:val="00911416"/>
    <w:rsid w:val="00911574"/>
    <w:rsid w:val="009116FC"/>
    <w:rsid w:val="009124AD"/>
    <w:rsid w:val="00912981"/>
    <w:rsid w:val="00914573"/>
    <w:rsid w:val="0091459D"/>
    <w:rsid w:val="00914D44"/>
    <w:rsid w:val="0091628E"/>
    <w:rsid w:val="00917361"/>
    <w:rsid w:val="009173C2"/>
    <w:rsid w:val="009174B3"/>
    <w:rsid w:val="00917796"/>
    <w:rsid w:val="00917DFB"/>
    <w:rsid w:val="00920154"/>
    <w:rsid w:val="00921CC0"/>
    <w:rsid w:val="009222A0"/>
    <w:rsid w:val="00922FB7"/>
    <w:rsid w:val="009234C2"/>
    <w:rsid w:val="00923D3C"/>
    <w:rsid w:val="009240D9"/>
    <w:rsid w:val="0092440C"/>
    <w:rsid w:val="009247D0"/>
    <w:rsid w:val="00926625"/>
    <w:rsid w:val="00926D39"/>
    <w:rsid w:val="00927A95"/>
    <w:rsid w:val="00930DA5"/>
    <w:rsid w:val="00931A66"/>
    <w:rsid w:val="00931DC5"/>
    <w:rsid w:val="0093288E"/>
    <w:rsid w:val="00933527"/>
    <w:rsid w:val="00934E5A"/>
    <w:rsid w:val="009352D2"/>
    <w:rsid w:val="00936B14"/>
    <w:rsid w:val="00936F0F"/>
    <w:rsid w:val="009379B6"/>
    <w:rsid w:val="00940186"/>
    <w:rsid w:val="00941452"/>
    <w:rsid w:val="009418C7"/>
    <w:rsid w:val="00941E92"/>
    <w:rsid w:val="009420F4"/>
    <w:rsid w:val="00944BDA"/>
    <w:rsid w:val="00944C6F"/>
    <w:rsid w:val="0094534B"/>
    <w:rsid w:val="009453AB"/>
    <w:rsid w:val="00945DA8"/>
    <w:rsid w:val="00946742"/>
    <w:rsid w:val="00946FDE"/>
    <w:rsid w:val="009500C7"/>
    <w:rsid w:val="00950448"/>
    <w:rsid w:val="00950AC1"/>
    <w:rsid w:val="00950D78"/>
    <w:rsid w:val="009511D4"/>
    <w:rsid w:val="00951622"/>
    <w:rsid w:val="00951CB6"/>
    <w:rsid w:val="00951DA3"/>
    <w:rsid w:val="0095218A"/>
    <w:rsid w:val="00953536"/>
    <w:rsid w:val="009552FC"/>
    <w:rsid w:val="00955DFC"/>
    <w:rsid w:val="00955F1B"/>
    <w:rsid w:val="00956435"/>
    <w:rsid w:val="00956EF0"/>
    <w:rsid w:val="00957611"/>
    <w:rsid w:val="0095790C"/>
    <w:rsid w:val="00957EE7"/>
    <w:rsid w:val="009600CB"/>
    <w:rsid w:val="0096097A"/>
    <w:rsid w:val="00960ED1"/>
    <w:rsid w:val="00963121"/>
    <w:rsid w:val="0096322C"/>
    <w:rsid w:val="009656C0"/>
    <w:rsid w:val="00965F2E"/>
    <w:rsid w:val="00966417"/>
    <w:rsid w:val="00967469"/>
    <w:rsid w:val="00967952"/>
    <w:rsid w:val="0097062D"/>
    <w:rsid w:val="0097113F"/>
    <w:rsid w:val="009712B6"/>
    <w:rsid w:val="00971A41"/>
    <w:rsid w:val="00971FAE"/>
    <w:rsid w:val="009720EB"/>
    <w:rsid w:val="009721F4"/>
    <w:rsid w:val="0097322E"/>
    <w:rsid w:val="00973BF6"/>
    <w:rsid w:val="00974BEF"/>
    <w:rsid w:val="009761E3"/>
    <w:rsid w:val="009762F4"/>
    <w:rsid w:val="00976689"/>
    <w:rsid w:val="00977762"/>
    <w:rsid w:val="0097779B"/>
    <w:rsid w:val="00980E06"/>
    <w:rsid w:val="009817A2"/>
    <w:rsid w:val="0098263A"/>
    <w:rsid w:val="00982EA5"/>
    <w:rsid w:val="00983582"/>
    <w:rsid w:val="00985A16"/>
    <w:rsid w:val="00990D50"/>
    <w:rsid w:val="009926C9"/>
    <w:rsid w:val="00992C9F"/>
    <w:rsid w:val="00992EE3"/>
    <w:rsid w:val="00994A84"/>
    <w:rsid w:val="0099534D"/>
    <w:rsid w:val="00995973"/>
    <w:rsid w:val="00995C61"/>
    <w:rsid w:val="00996645"/>
    <w:rsid w:val="0099695E"/>
    <w:rsid w:val="00996A2C"/>
    <w:rsid w:val="00997ACC"/>
    <w:rsid w:val="00997CF1"/>
    <w:rsid w:val="00997E39"/>
    <w:rsid w:val="009A228D"/>
    <w:rsid w:val="009A2B64"/>
    <w:rsid w:val="009A4420"/>
    <w:rsid w:val="009A4931"/>
    <w:rsid w:val="009A49B3"/>
    <w:rsid w:val="009A56D9"/>
    <w:rsid w:val="009A6958"/>
    <w:rsid w:val="009A6C56"/>
    <w:rsid w:val="009A6EE1"/>
    <w:rsid w:val="009A6FC1"/>
    <w:rsid w:val="009A7571"/>
    <w:rsid w:val="009A7D24"/>
    <w:rsid w:val="009B16AE"/>
    <w:rsid w:val="009B196A"/>
    <w:rsid w:val="009B1AD4"/>
    <w:rsid w:val="009B1C04"/>
    <w:rsid w:val="009B1C6E"/>
    <w:rsid w:val="009B1C93"/>
    <w:rsid w:val="009B1D43"/>
    <w:rsid w:val="009B2315"/>
    <w:rsid w:val="009B2B1D"/>
    <w:rsid w:val="009B3195"/>
    <w:rsid w:val="009B36FA"/>
    <w:rsid w:val="009B39A5"/>
    <w:rsid w:val="009B39FA"/>
    <w:rsid w:val="009B4263"/>
    <w:rsid w:val="009B4E90"/>
    <w:rsid w:val="009B4F66"/>
    <w:rsid w:val="009B58FA"/>
    <w:rsid w:val="009B5948"/>
    <w:rsid w:val="009B7149"/>
    <w:rsid w:val="009B7837"/>
    <w:rsid w:val="009B7F56"/>
    <w:rsid w:val="009B7FED"/>
    <w:rsid w:val="009C1A1A"/>
    <w:rsid w:val="009C2182"/>
    <w:rsid w:val="009C3522"/>
    <w:rsid w:val="009C46CE"/>
    <w:rsid w:val="009C4A8B"/>
    <w:rsid w:val="009C4D60"/>
    <w:rsid w:val="009C5F19"/>
    <w:rsid w:val="009C6831"/>
    <w:rsid w:val="009C6DA6"/>
    <w:rsid w:val="009C7539"/>
    <w:rsid w:val="009C77BD"/>
    <w:rsid w:val="009C78C6"/>
    <w:rsid w:val="009C7F94"/>
    <w:rsid w:val="009D02F3"/>
    <w:rsid w:val="009D0D40"/>
    <w:rsid w:val="009D1FEE"/>
    <w:rsid w:val="009D29C0"/>
    <w:rsid w:val="009D2B3D"/>
    <w:rsid w:val="009D30D9"/>
    <w:rsid w:val="009D3EC9"/>
    <w:rsid w:val="009D4C42"/>
    <w:rsid w:val="009D4F70"/>
    <w:rsid w:val="009D5ABB"/>
    <w:rsid w:val="009D5ABE"/>
    <w:rsid w:val="009D707F"/>
    <w:rsid w:val="009E0399"/>
    <w:rsid w:val="009E1043"/>
    <w:rsid w:val="009E161B"/>
    <w:rsid w:val="009E1B16"/>
    <w:rsid w:val="009E1F3A"/>
    <w:rsid w:val="009E2093"/>
    <w:rsid w:val="009E20E8"/>
    <w:rsid w:val="009E2759"/>
    <w:rsid w:val="009E2915"/>
    <w:rsid w:val="009E2B38"/>
    <w:rsid w:val="009E39EC"/>
    <w:rsid w:val="009E4047"/>
    <w:rsid w:val="009E4934"/>
    <w:rsid w:val="009E4962"/>
    <w:rsid w:val="009E56AF"/>
    <w:rsid w:val="009E7858"/>
    <w:rsid w:val="009E7A1E"/>
    <w:rsid w:val="009E7A79"/>
    <w:rsid w:val="009E7FD0"/>
    <w:rsid w:val="009F0CDC"/>
    <w:rsid w:val="009F1A48"/>
    <w:rsid w:val="009F3B26"/>
    <w:rsid w:val="009F4439"/>
    <w:rsid w:val="009F4A8E"/>
    <w:rsid w:val="009F4BDA"/>
    <w:rsid w:val="009F5D4B"/>
    <w:rsid w:val="009F7259"/>
    <w:rsid w:val="009F7A7E"/>
    <w:rsid w:val="009F7D6C"/>
    <w:rsid w:val="009F7F41"/>
    <w:rsid w:val="009F7FBB"/>
    <w:rsid w:val="00A00BB1"/>
    <w:rsid w:val="00A01D9B"/>
    <w:rsid w:val="00A0239A"/>
    <w:rsid w:val="00A025A0"/>
    <w:rsid w:val="00A02982"/>
    <w:rsid w:val="00A03D17"/>
    <w:rsid w:val="00A03DD6"/>
    <w:rsid w:val="00A04113"/>
    <w:rsid w:val="00A042C2"/>
    <w:rsid w:val="00A05438"/>
    <w:rsid w:val="00A05445"/>
    <w:rsid w:val="00A05E3B"/>
    <w:rsid w:val="00A061BC"/>
    <w:rsid w:val="00A06B06"/>
    <w:rsid w:val="00A06C4C"/>
    <w:rsid w:val="00A06E10"/>
    <w:rsid w:val="00A07D13"/>
    <w:rsid w:val="00A11705"/>
    <w:rsid w:val="00A11F27"/>
    <w:rsid w:val="00A12611"/>
    <w:rsid w:val="00A12935"/>
    <w:rsid w:val="00A1296D"/>
    <w:rsid w:val="00A12D06"/>
    <w:rsid w:val="00A13383"/>
    <w:rsid w:val="00A14043"/>
    <w:rsid w:val="00A145F9"/>
    <w:rsid w:val="00A14F6F"/>
    <w:rsid w:val="00A16369"/>
    <w:rsid w:val="00A171AF"/>
    <w:rsid w:val="00A17445"/>
    <w:rsid w:val="00A17FF0"/>
    <w:rsid w:val="00A20176"/>
    <w:rsid w:val="00A20295"/>
    <w:rsid w:val="00A207FA"/>
    <w:rsid w:val="00A21008"/>
    <w:rsid w:val="00A214FA"/>
    <w:rsid w:val="00A21A48"/>
    <w:rsid w:val="00A228D9"/>
    <w:rsid w:val="00A23047"/>
    <w:rsid w:val="00A23310"/>
    <w:rsid w:val="00A2333F"/>
    <w:rsid w:val="00A24026"/>
    <w:rsid w:val="00A24087"/>
    <w:rsid w:val="00A24B5E"/>
    <w:rsid w:val="00A252B2"/>
    <w:rsid w:val="00A253B9"/>
    <w:rsid w:val="00A25688"/>
    <w:rsid w:val="00A25E99"/>
    <w:rsid w:val="00A2629F"/>
    <w:rsid w:val="00A26B1D"/>
    <w:rsid w:val="00A26E90"/>
    <w:rsid w:val="00A27295"/>
    <w:rsid w:val="00A30100"/>
    <w:rsid w:val="00A30935"/>
    <w:rsid w:val="00A31504"/>
    <w:rsid w:val="00A31C1E"/>
    <w:rsid w:val="00A325CC"/>
    <w:rsid w:val="00A33DC1"/>
    <w:rsid w:val="00A33F95"/>
    <w:rsid w:val="00A34765"/>
    <w:rsid w:val="00A34BE3"/>
    <w:rsid w:val="00A35102"/>
    <w:rsid w:val="00A35245"/>
    <w:rsid w:val="00A3564C"/>
    <w:rsid w:val="00A35B78"/>
    <w:rsid w:val="00A35EAD"/>
    <w:rsid w:val="00A36022"/>
    <w:rsid w:val="00A36BFE"/>
    <w:rsid w:val="00A376FC"/>
    <w:rsid w:val="00A4026C"/>
    <w:rsid w:val="00A416ED"/>
    <w:rsid w:val="00A41799"/>
    <w:rsid w:val="00A42D34"/>
    <w:rsid w:val="00A43CEA"/>
    <w:rsid w:val="00A443D5"/>
    <w:rsid w:val="00A44A68"/>
    <w:rsid w:val="00A4594F"/>
    <w:rsid w:val="00A45D1B"/>
    <w:rsid w:val="00A45E6E"/>
    <w:rsid w:val="00A47B19"/>
    <w:rsid w:val="00A47E57"/>
    <w:rsid w:val="00A50611"/>
    <w:rsid w:val="00A507D1"/>
    <w:rsid w:val="00A52030"/>
    <w:rsid w:val="00A522B1"/>
    <w:rsid w:val="00A52B14"/>
    <w:rsid w:val="00A539AE"/>
    <w:rsid w:val="00A53E55"/>
    <w:rsid w:val="00A545E5"/>
    <w:rsid w:val="00A55833"/>
    <w:rsid w:val="00A55F35"/>
    <w:rsid w:val="00A564E8"/>
    <w:rsid w:val="00A56785"/>
    <w:rsid w:val="00A56A43"/>
    <w:rsid w:val="00A57202"/>
    <w:rsid w:val="00A573DE"/>
    <w:rsid w:val="00A57782"/>
    <w:rsid w:val="00A60097"/>
    <w:rsid w:val="00A606C8"/>
    <w:rsid w:val="00A620E5"/>
    <w:rsid w:val="00A623DC"/>
    <w:rsid w:val="00A627D9"/>
    <w:rsid w:val="00A635B2"/>
    <w:rsid w:val="00A6515A"/>
    <w:rsid w:val="00A6545E"/>
    <w:rsid w:val="00A656DD"/>
    <w:rsid w:val="00A65FD3"/>
    <w:rsid w:val="00A66A3E"/>
    <w:rsid w:val="00A671FE"/>
    <w:rsid w:val="00A723FE"/>
    <w:rsid w:val="00A729AD"/>
    <w:rsid w:val="00A72FFF"/>
    <w:rsid w:val="00A731DB"/>
    <w:rsid w:val="00A732C2"/>
    <w:rsid w:val="00A73435"/>
    <w:rsid w:val="00A73544"/>
    <w:rsid w:val="00A74366"/>
    <w:rsid w:val="00A747E9"/>
    <w:rsid w:val="00A74E51"/>
    <w:rsid w:val="00A757A7"/>
    <w:rsid w:val="00A758C2"/>
    <w:rsid w:val="00A76CE7"/>
    <w:rsid w:val="00A77530"/>
    <w:rsid w:val="00A801B6"/>
    <w:rsid w:val="00A8098F"/>
    <w:rsid w:val="00A817AB"/>
    <w:rsid w:val="00A817FD"/>
    <w:rsid w:val="00A81B9E"/>
    <w:rsid w:val="00A838F0"/>
    <w:rsid w:val="00A840BD"/>
    <w:rsid w:val="00A84C77"/>
    <w:rsid w:val="00A85624"/>
    <w:rsid w:val="00A86009"/>
    <w:rsid w:val="00A8663A"/>
    <w:rsid w:val="00A90144"/>
    <w:rsid w:val="00A904CF"/>
    <w:rsid w:val="00A90C29"/>
    <w:rsid w:val="00A916EF"/>
    <w:rsid w:val="00A91FC7"/>
    <w:rsid w:val="00A939D0"/>
    <w:rsid w:val="00A93E92"/>
    <w:rsid w:val="00A9434E"/>
    <w:rsid w:val="00A95341"/>
    <w:rsid w:val="00A953BD"/>
    <w:rsid w:val="00A9638B"/>
    <w:rsid w:val="00A96C6F"/>
    <w:rsid w:val="00A971CA"/>
    <w:rsid w:val="00A97525"/>
    <w:rsid w:val="00AA06DA"/>
    <w:rsid w:val="00AA0C88"/>
    <w:rsid w:val="00AA0D2A"/>
    <w:rsid w:val="00AA0F2A"/>
    <w:rsid w:val="00AA162F"/>
    <w:rsid w:val="00AA23B2"/>
    <w:rsid w:val="00AA2771"/>
    <w:rsid w:val="00AA2C2D"/>
    <w:rsid w:val="00AA312C"/>
    <w:rsid w:val="00AA33D2"/>
    <w:rsid w:val="00AA380F"/>
    <w:rsid w:val="00AA4736"/>
    <w:rsid w:val="00AA485E"/>
    <w:rsid w:val="00AA4A80"/>
    <w:rsid w:val="00AA4B7F"/>
    <w:rsid w:val="00AA4C46"/>
    <w:rsid w:val="00AA54A0"/>
    <w:rsid w:val="00AA6B70"/>
    <w:rsid w:val="00AA7546"/>
    <w:rsid w:val="00AA7AF2"/>
    <w:rsid w:val="00AA7ED8"/>
    <w:rsid w:val="00AB1446"/>
    <w:rsid w:val="00AB2328"/>
    <w:rsid w:val="00AB59DA"/>
    <w:rsid w:val="00AB5FFA"/>
    <w:rsid w:val="00AB7F94"/>
    <w:rsid w:val="00AC147F"/>
    <w:rsid w:val="00AC2948"/>
    <w:rsid w:val="00AC2BF5"/>
    <w:rsid w:val="00AC31CF"/>
    <w:rsid w:val="00AC3847"/>
    <w:rsid w:val="00AC439E"/>
    <w:rsid w:val="00AC5261"/>
    <w:rsid w:val="00AC54D7"/>
    <w:rsid w:val="00AC6323"/>
    <w:rsid w:val="00AC6559"/>
    <w:rsid w:val="00AC6B90"/>
    <w:rsid w:val="00AC6F09"/>
    <w:rsid w:val="00AC7B6A"/>
    <w:rsid w:val="00AD1CF6"/>
    <w:rsid w:val="00AD22B6"/>
    <w:rsid w:val="00AD2826"/>
    <w:rsid w:val="00AD564E"/>
    <w:rsid w:val="00AD56DD"/>
    <w:rsid w:val="00AD5CB6"/>
    <w:rsid w:val="00AD5EDA"/>
    <w:rsid w:val="00AD64E7"/>
    <w:rsid w:val="00AD6B3E"/>
    <w:rsid w:val="00AD7BDE"/>
    <w:rsid w:val="00AD7CB2"/>
    <w:rsid w:val="00AE032B"/>
    <w:rsid w:val="00AE1675"/>
    <w:rsid w:val="00AE179D"/>
    <w:rsid w:val="00AE1E6D"/>
    <w:rsid w:val="00AE30C0"/>
    <w:rsid w:val="00AE3258"/>
    <w:rsid w:val="00AE3343"/>
    <w:rsid w:val="00AE42B1"/>
    <w:rsid w:val="00AE6EEA"/>
    <w:rsid w:val="00AE7376"/>
    <w:rsid w:val="00AE7457"/>
    <w:rsid w:val="00AE7DCB"/>
    <w:rsid w:val="00AF065A"/>
    <w:rsid w:val="00AF0774"/>
    <w:rsid w:val="00AF0B3B"/>
    <w:rsid w:val="00AF186D"/>
    <w:rsid w:val="00AF2427"/>
    <w:rsid w:val="00AF24AE"/>
    <w:rsid w:val="00AF2700"/>
    <w:rsid w:val="00AF3598"/>
    <w:rsid w:val="00AF43B5"/>
    <w:rsid w:val="00AF4849"/>
    <w:rsid w:val="00AF576A"/>
    <w:rsid w:val="00AF5B0D"/>
    <w:rsid w:val="00B000E0"/>
    <w:rsid w:val="00B0028E"/>
    <w:rsid w:val="00B00E75"/>
    <w:rsid w:val="00B010D6"/>
    <w:rsid w:val="00B013EA"/>
    <w:rsid w:val="00B02398"/>
    <w:rsid w:val="00B02810"/>
    <w:rsid w:val="00B0282D"/>
    <w:rsid w:val="00B04880"/>
    <w:rsid w:val="00B04A66"/>
    <w:rsid w:val="00B04D64"/>
    <w:rsid w:val="00B05036"/>
    <w:rsid w:val="00B0541E"/>
    <w:rsid w:val="00B05422"/>
    <w:rsid w:val="00B05BF3"/>
    <w:rsid w:val="00B05CCE"/>
    <w:rsid w:val="00B0666C"/>
    <w:rsid w:val="00B06E39"/>
    <w:rsid w:val="00B06FAE"/>
    <w:rsid w:val="00B07288"/>
    <w:rsid w:val="00B10458"/>
    <w:rsid w:val="00B10463"/>
    <w:rsid w:val="00B10F10"/>
    <w:rsid w:val="00B11C4B"/>
    <w:rsid w:val="00B1323A"/>
    <w:rsid w:val="00B147F2"/>
    <w:rsid w:val="00B14810"/>
    <w:rsid w:val="00B14BC2"/>
    <w:rsid w:val="00B14DBD"/>
    <w:rsid w:val="00B15CFC"/>
    <w:rsid w:val="00B16416"/>
    <w:rsid w:val="00B165ED"/>
    <w:rsid w:val="00B16873"/>
    <w:rsid w:val="00B16A42"/>
    <w:rsid w:val="00B16D39"/>
    <w:rsid w:val="00B17007"/>
    <w:rsid w:val="00B21657"/>
    <w:rsid w:val="00B218D8"/>
    <w:rsid w:val="00B22B2E"/>
    <w:rsid w:val="00B23402"/>
    <w:rsid w:val="00B23A0C"/>
    <w:rsid w:val="00B24EAA"/>
    <w:rsid w:val="00B25073"/>
    <w:rsid w:val="00B26584"/>
    <w:rsid w:val="00B320BE"/>
    <w:rsid w:val="00B32B63"/>
    <w:rsid w:val="00B32E23"/>
    <w:rsid w:val="00B33200"/>
    <w:rsid w:val="00B333B8"/>
    <w:rsid w:val="00B33E06"/>
    <w:rsid w:val="00B34352"/>
    <w:rsid w:val="00B3506B"/>
    <w:rsid w:val="00B351C1"/>
    <w:rsid w:val="00B3681D"/>
    <w:rsid w:val="00B36A9C"/>
    <w:rsid w:val="00B37114"/>
    <w:rsid w:val="00B37C01"/>
    <w:rsid w:val="00B40F31"/>
    <w:rsid w:val="00B415A3"/>
    <w:rsid w:val="00B4212C"/>
    <w:rsid w:val="00B42215"/>
    <w:rsid w:val="00B43425"/>
    <w:rsid w:val="00B4393E"/>
    <w:rsid w:val="00B4463A"/>
    <w:rsid w:val="00B4476C"/>
    <w:rsid w:val="00B44896"/>
    <w:rsid w:val="00B4493C"/>
    <w:rsid w:val="00B44BAD"/>
    <w:rsid w:val="00B45052"/>
    <w:rsid w:val="00B456CC"/>
    <w:rsid w:val="00B4715E"/>
    <w:rsid w:val="00B47A8E"/>
    <w:rsid w:val="00B47F5B"/>
    <w:rsid w:val="00B51F97"/>
    <w:rsid w:val="00B523AD"/>
    <w:rsid w:val="00B52BE1"/>
    <w:rsid w:val="00B52D0E"/>
    <w:rsid w:val="00B531D5"/>
    <w:rsid w:val="00B53D9E"/>
    <w:rsid w:val="00B53E48"/>
    <w:rsid w:val="00B54309"/>
    <w:rsid w:val="00B54EFD"/>
    <w:rsid w:val="00B55520"/>
    <w:rsid w:val="00B5607C"/>
    <w:rsid w:val="00B565A5"/>
    <w:rsid w:val="00B56DDA"/>
    <w:rsid w:val="00B57615"/>
    <w:rsid w:val="00B57753"/>
    <w:rsid w:val="00B577A3"/>
    <w:rsid w:val="00B578D4"/>
    <w:rsid w:val="00B57ED8"/>
    <w:rsid w:val="00B57F0F"/>
    <w:rsid w:val="00B60226"/>
    <w:rsid w:val="00B6025E"/>
    <w:rsid w:val="00B60797"/>
    <w:rsid w:val="00B609D5"/>
    <w:rsid w:val="00B60F49"/>
    <w:rsid w:val="00B62CE3"/>
    <w:rsid w:val="00B63589"/>
    <w:rsid w:val="00B639DD"/>
    <w:rsid w:val="00B63AD0"/>
    <w:rsid w:val="00B64108"/>
    <w:rsid w:val="00B65090"/>
    <w:rsid w:val="00B65369"/>
    <w:rsid w:val="00B65399"/>
    <w:rsid w:val="00B659A7"/>
    <w:rsid w:val="00B65A9E"/>
    <w:rsid w:val="00B65EF0"/>
    <w:rsid w:val="00B66448"/>
    <w:rsid w:val="00B6791E"/>
    <w:rsid w:val="00B713C1"/>
    <w:rsid w:val="00B71D4C"/>
    <w:rsid w:val="00B725CA"/>
    <w:rsid w:val="00B72841"/>
    <w:rsid w:val="00B72FF1"/>
    <w:rsid w:val="00B74047"/>
    <w:rsid w:val="00B743A8"/>
    <w:rsid w:val="00B74D5D"/>
    <w:rsid w:val="00B762D2"/>
    <w:rsid w:val="00B76A4C"/>
    <w:rsid w:val="00B7795F"/>
    <w:rsid w:val="00B77A37"/>
    <w:rsid w:val="00B8016A"/>
    <w:rsid w:val="00B80214"/>
    <w:rsid w:val="00B80E77"/>
    <w:rsid w:val="00B80F9E"/>
    <w:rsid w:val="00B810CC"/>
    <w:rsid w:val="00B81192"/>
    <w:rsid w:val="00B81580"/>
    <w:rsid w:val="00B81D70"/>
    <w:rsid w:val="00B824B4"/>
    <w:rsid w:val="00B829CC"/>
    <w:rsid w:val="00B8305E"/>
    <w:rsid w:val="00B833E5"/>
    <w:rsid w:val="00B83D0B"/>
    <w:rsid w:val="00B84816"/>
    <w:rsid w:val="00B8560A"/>
    <w:rsid w:val="00B857AE"/>
    <w:rsid w:val="00B85B34"/>
    <w:rsid w:val="00B85EE4"/>
    <w:rsid w:val="00B86219"/>
    <w:rsid w:val="00B86401"/>
    <w:rsid w:val="00B869C5"/>
    <w:rsid w:val="00B86D4E"/>
    <w:rsid w:val="00B86FBD"/>
    <w:rsid w:val="00B87B41"/>
    <w:rsid w:val="00B90BB1"/>
    <w:rsid w:val="00B92612"/>
    <w:rsid w:val="00B92AC9"/>
    <w:rsid w:val="00B93D4F"/>
    <w:rsid w:val="00B93DCA"/>
    <w:rsid w:val="00B93E39"/>
    <w:rsid w:val="00B94295"/>
    <w:rsid w:val="00B94653"/>
    <w:rsid w:val="00B94A27"/>
    <w:rsid w:val="00B94EB6"/>
    <w:rsid w:val="00B95098"/>
    <w:rsid w:val="00B966FA"/>
    <w:rsid w:val="00B96B36"/>
    <w:rsid w:val="00B97F71"/>
    <w:rsid w:val="00BA0667"/>
    <w:rsid w:val="00BA1EC0"/>
    <w:rsid w:val="00BA260E"/>
    <w:rsid w:val="00BA3DD2"/>
    <w:rsid w:val="00BA496B"/>
    <w:rsid w:val="00BA533F"/>
    <w:rsid w:val="00BA57AE"/>
    <w:rsid w:val="00BA60D0"/>
    <w:rsid w:val="00BA6332"/>
    <w:rsid w:val="00BA6B63"/>
    <w:rsid w:val="00BA71B8"/>
    <w:rsid w:val="00BA7455"/>
    <w:rsid w:val="00BA774A"/>
    <w:rsid w:val="00BA7E00"/>
    <w:rsid w:val="00BB0463"/>
    <w:rsid w:val="00BB1071"/>
    <w:rsid w:val="00BB2424"/>
    <w:rsid w:val="00BB248B"/>
    <w:rsid w:val="00BB28BA"/>
    <w:rsid w:val="00BB2F03"/>
    <w:rsid w:val="00BB300B"/>
    <w:rsid w:val="00BB3FF7"/>
    <w:rsid w:val="00BB43D6"/>
    <w:rsid w:val="00BB4ADF"/>
    <w:rsid w:val="00BB5156"/>
    <w:rsid w:val="00BB634D"/>
    <w:rsid w:val="00BB7A2F"/>
    <w:rsid w:val="00BB7BEA"/>
    <w:rsid w:val="00BC06D1"/>
    <w:rsid w:val="00BC070E"/>
    <w:rsid w:val="00BC1060"/>
    <w:rsid w:val="00BC1C66"/>
    <w:rsid w:val="00BC21D9"/>
    <w:rsid w:val="00BC2787"/>
    <w:rsid w:val="00BC2C57"/>
    <w:rsid w:val="00BC3085"/>
    <w:rsid w:val="00BC32C5"/>
    <w:rsid w:val="00BC363A"/>
    <w:rsid w:val="00BC4A46"/>
    <w:rsid w:val="00BC50B4"/>
    <w:rsid w:val="00BC5503"/>
    <w:rsid w:val="00BC630B"/>
    <w:rsid w:val="00BC637B"/>
    <w:rsid w:val="00BC675D"/>
    <w:rsid w:val="00BC6D29"/>
    <w:rsid w:val="00BC7FB2"/>
    <w:rsid w:val="00BD23B5"/>
    <w:rsid w:val="00BD3247"/>
    <w:rsid w:val="00BD3628"/>
    <w:rsid w:val="00BD466E"/>
    <w:rsid w:val="00BD488A"/>
    <w:rsid w:val="00BD4AE3"/>
    <w:rsid w:val="00BD4F92"/>
    <w:rsid w:val="00BD50F1"/>
    <w:rsid w:val="00BD51C6"/>
    <w:rsid w:val="00BD5835"/>
    <w:rsid w:val="00BD729D"/>
    <w:rsid w:val="00BD751C"/>
    <w:rsid w:val="00BD7610"/>
    <w:rsid w:val="00BD7A07"/>
    <w:rsid w:val="00BE12E0"/>
    <w:rsid w:val="00BE2A81"/>
    <w:rsid w:val="00BE2D2A"/>
    <w:rsid w:val="00BE3D18"/>
    <w:rsid w:val="00BE589F"/>
    <w:rsid w:val="00BF0916"/>
    <w:rsid w:val="00BF0DF0"/>
    <w:rsid w:val="00BF1244"/>
    <w:rsid w:val="00BF18A0"/>
    <w:rsid w:val="00BF2205"/>
    <w:rsid w:val="00BF22CE"/>
    <w:rsid w:val="00BF2408"/>
    <w:rsid w:val="00BF36C2"/>
    <w:rsid w:val="00BF4213"/>
    <w:rsid w:val="00BF42B6"/>
    <w:rsid w:val="00BF43C6"/>
    <w:rsid w:val="00BF46FA"/>
    <w:rsid w:val="00BF4892"/>
    <w:rsid w:val="00BF4A5A"/>
    <w:rsid w:val="00BF4B25"/>
    <w:rsid w:val="00BF5B49"/>
    <w:rsid w:val="00BF5FA4"/>
    <w:rsid w:val="00BF620B"/>
    <w:rsid w:val="00BF67E3"/>
    <w:rsid w:val="00BF6DE9"/>
    <w:rsid w:val="00BF776F"/>
    <w:rsid w:val="00C0039A"/>
    <w:rsid w:val="00C00E69"/>
    <w:rsid w:val="00C01563"/>
    <w:rsid w:val="00C020A1"/>
    <w:rsid w:val="00C02624"/>
    <w:rsid w:val="00C02874"/>
    <w:rsid w:val="00C03871"/>
    <w:rsid w:val="00C03A80"/>
    <w:rsid w:val="00C03D96"/>
    <w:rsid w:val="00C03E94"/>
    <w:rsid w:val="00C0425C"/>
    <w:rsid w:val="00C04ADB"/>
    <w:rsid w:val="00C04B0E"/>
    <w:rsid w:val="00C04F3A"/>
    <w:rsid w:val="00C05111"/>
    <w:rsid w:val="00C054E8"/>
    <w:rsid w:val="00C055AE"/>
    <w:rsid w:val="00C05A9E"/>
    <w:rsid w:val="00C05B47"/>
    <w:rsid w:val="00C075B9"/>
    <w:rsid w:val="00C10CD9"/>
    <w:rsid w:val="00C10EDA"/>
    <w:rsid w:val="00C12114"/>
    <w:rsid w:val="00C1244C"/>
    <w:rsid w:val="00C12939"/>
    <w:rsid w:val="00C12A6D"/>
    <w:rsid w:val="00C12D51"/>
    <w:rsid w:val="00C13139"/>
    <w:rsid w:val="00C1530E"/>
    <w:rsid w:val="00C164B1"/>
    <w:rsid w:val="00C1688D"/>
    <w:rsid w:val="00C16E82"/>
    <w:rsid w:val="00C16EBD"/>
    <w:rsid w:val="00C17314"/>
    <w:rsid w:val="00C177C7"/>
    <w:rsid w:val="00C17C2B"/>
    <w:rsid w:val="00C2105C"/>
    <w:rsid w:val="00C239CC"/>
    <w:rsid w:val="00C24359"/>
    <w:rsid w:val="00C24B58"/>
    <w:rsid w:val="00C24E82"/>
    <w:rsid w:val="00C25031"/>
    <w:rsid w:val="00C250F6"/>
    <w:rsid w:val="00C2517E"/>
    <w:rsid w:val="00C268FC"/>
    <w:rsid w:val="00C26F4D"/>
    <w:rsid w:val="00C27CF3"/>
    <w:rsid w:val="00C300B1"/>
    <w:rsid w:val="00C3019C"/>
    <w:rsid w:val="00C315DC"/>
    <w:rsid w:val="00C316F4"/>
    <w:rsid w:val="00C32077"/>
    <w:rsid w:val="00C32690"/>
    <w:rsid w:val="00C32909"/>
    <w:rsid w:val="00C331B1"/>
    <w:rsid w:val="00C338E8"/>
    <w:rsid w:val="00C33CC4"/>
    <w:rsid w:val="00C33F21"/>
    <w:rsid w:val="00C34691"/>
    <w:rsid w:val="00C34CB2"/>
    <w:rsid w:val="00C34D66"/>
    <w:rsid w:val="00C34DE2"/>
    <w:rsid w:val="00C35763"/>
    <w:rsid w:val="00C36187"/>
    <w:rsid w:val="00C376B0"/>
    <w:rsid w:val="00C37C2B"/>
    <w:rsid w:val="00C37E76"/>
    <w:rsid w:val="00C40551"/>
    <w:rsid w:val="00C40C84"/>
    <w:rsid w:val="00C43419"/>
    <w:rsid w:val="00C44E79"/>
    <w:rsid w:val="00C450AD"/>
    <w:rsid w:val="00C4757D"/>
    <w:rsid w:val="00C47B82"/>
    <w:rsid w:val="00C507F2"/>
    <w:rsid w:val="00C50ECC"/>
    <w:rsid w:val="00C51F90"/>
    <w:rsid w:val="00C52287"/>
    <w:rsid w:val="00C523C3"/>
    <w:rsid w:val="00C52797"/>
    <w:rsid w:val="00C52FDB"/>
    <w:rsid w:val="00C53B1C"/>
    <w:rsid w:val="00C53B48"/>
    <w:rsid w:val="00C545B1"/>
    <w:rsid w:val="00C5496A"/>
    <w:rsid w:val="00C56926"/>
    <w:rsid w:val="00C56C11"/>
    <w:rsid w:val="00C61DDC"/>
    <w:rsid w:val="00C6265B"/>
    <w:rsid w:val="00C634E9"/>
    <w:rsid w:val="00C635E8"/>
    <w:rsid w:val="00C64000"/>
    <w:rsid w:val="00C64F06"/>
    <w:rsid w:val="00C65185"/>
    <w:rsid w:val="00C652DB"/>
    <w:rsid w:val="00C661DA"/>
    <w:rsid w:val="00C66825"/>
    <w:rsid w:val="00C669D8"/>
    <w:rsid w:val="00C710AB"/>
    <w:rsid w:val="00C715EF"/>
    <w:rsid w:val="00C71B20"/>
    <w:rsid w:val="00C721AB"/>
    <w:rsid w:val="00C72238"/>
    <w:rsid w:val="00C723D6"/>
    <w:rsid w:val="00C725DA"/>
    <w:rsid w:val="00C72B69"/>
    <w:rsid w:val="00C735F9"/>
    <w:rsid w:val="00C73770"/>
    <w:rsid w:val="00C74EC6"/>
    <w:rsid w:val="00C75219"/>
    <w:rsid w:val="00C753D7"/>
    <w:rsid w:val="00C7722C"/>
    <w:rsid w:val="00C774F3"/>
    <w:rsid w:val="00C77946"/>
    <w:rsid w:val="00C8039C"/>
    <w:rsid w:val="00C807FE"/>
    <w:rsid w:val="00C80DB4"/>
    <w:rsid w:val="00C81117"/>
    <w:rsid w:val="00C822F8"/>
    <w:rsid w:val="00C825D6"/>
    <w:rsid w:val="00C835D5"/>
    <w:rsid w:val="00C83844"/>
    <w:rsid w:val="00C842F5"/>
    <w:rsid w:val="00C850EB"/>
    <w:rsid w:val="00C861CF"/>
    <w:rsid w:val="00C863D2"/>
    <w:rsid w:val="00C8645A"/>
    <w:rsid w:val="00C864C7"/>
    <w:rsid w:val="00C87EB5"/>
    <w:rsid w:val="00C87FDE"/>
    <w:rsid w:val="00C90280"/>
    <w:rsid w:val="00C91823"/>
    <w:rsid w:val="00C91E67"/>
    <w:rsid w:val="00C92874"/>
    <w:rsid w:val="00C9294E"/>
    <w:rsid w:val="00C92C03"/>
    <w:rsid w:val="00C9301F"/>
    <w:rsid w:val="00C93083"/>
    <w:rsid w:val="00C93210"/>
    <w:rsid w:val="00C93389"/>
    <w:rsid w:val="00C9387B"/>
    <w:rsid w:val="00C93987"/>
    <w:rsid w:val="00C94EB3"/>
    <w:rsid w:val="00C9511A"/>
    <w:rsid w:val="00C956ED"/>
    <w:rsid w:val="00C958AC"/>
    <w:rsid w:val="00C95916"/>
    <w:rsid w:val="00C968ED"/>
    <w:rsid w:val="00C96E17"/>
    <w:rsid w:val="00C9732E"/>
    <w:rsid w:val="00CA0229"/>
    <w:rsid w:val="00CA0403"/>
    <w:rsid w:val="00CA0B0B"/>
    <w:rsid w:val="00CA0B26"/>
    <w:rsid w:val="00CA0CB7"/>
    <w:rsid w:val="00CA18CF"/>
    <w:rsid w:val="00CA224F"/>
    <w:rsid w:val="00CA2403"/>
    <w:rsid w:val="00CA2570"/>
    <w:rsid w:val="00CA2810"/>
    <w:rsid w:val="00CA2E10"/>
    <w:rsid w:val="00CA3A67"/>
    <w:rsid w:val="00CA4E37"/>
    <w:rsid w:val="00CA63E1"/>
    <w:rsid w:val="00CA7921"/>
    <w:rsid w:val="00CB0730"/>
    <w:rsid w:val="00CB0740"/>
    <w:rsid w:val="00CB12EA"/>
    <w:rsid w:val="00CB18D9"/>
    <w:rsid w:val="00CB1E93"/>
    <w:rsid w:val="00CB2115"/>
    <w:rsid w:val="00CB22A8"/>
    <w:rsid w:val="00CB27BF"/>
    <w:rsid w:val="00CB31FA"/>
    <w:rsid w:val="00CB363D"/>
    <w:rsid w:val="00CB5210"/>
    <w:rsid w:val="00CB531D"/>
    <w:rsid w:val="00CB562B"/>
    <w:rsid w:val="00CB6E7E"/>
    <w:rsid w:val="00CB70EB"/>
    <w:rsid w:val="00CB7132"/>
    <w:rsid w:val="00CB73BB"/>
    <w:rsid w:val="00CB7998"/>
    <w:rsid w:val="00CB7CFC"/>
    <w:rsid w:val="00CC105D"/>
    <w:rsid w:val="00CC2182"/>
    <w:rsid w:val="00CC34EA"/>
    <w:rsid w:val="00CC4020"/>
    <w:rsid w:val="00CC4138"/>
    <w:rsid w:val="00CC42F6"/>
    <w:rsid w:val="00CC5C81"/>
    <w:rsid w:val="00CC68ED"/>
    <w:rsid w:val="00CC69E2"/>
    <w:rsid w:val="00CC6CCF"/>
    <w:rsid w:val="00CC6DF8"/>
    <w:rsid w:val="00CC6E63"/>
    <w:rsid w:val="00CD000E"/>
    <w:rsid w:val="00CD0455"/>
    <w:rsid w:val="00CD2125"/>
    <w:rsid w:val="00CD2683"/>
    <w:rsid w:val="00CD3B89"/>
    <w:rsid w:val="00CD42ED"/>
    <w:rsid w:val="00CD4764"/>
    <w:rsid w:val="00CD513C"/>
    <w:rsid w:val="00CD59D4"/>
    <w:rsid w:val="00CD5DBE"/>
    <w:rsid w:val="00CD651F"/>
    <w:rsid w:val="00CD69FF"/>
    <w:rsid w:val="00CD6B04"/>
    <w:rsid w:val="00CD72A5"/>
    <w:rsid w:val="00CD7601"/>
    <w:rsid w:val="00CD7C4F"/>
    <w:rsid w:val="00CE0204"/>
    <w:rsid w:val="00CE02B5"/>
    <w:rsid w:val="00CE0783"/>
    <w:rsid w:val="00CE108E"/>
    <w:rsid w:val="00CE139A"/>
    <w:rsid w:val="00CE15A8"/>
    <w:rsid w:val="00CE19BE"/>
    <w:rsid w:val="00CE35E1"/>
    <w:rsid w:val="00CE36E3"/>
    <w:rsid w:val="00CE3F84"/>
    <w:rsid w:val="00CE47B9"/>
    <w:rsid w:val="00CE4B71"/>
    <w:rsid w:val="00CE4C79"/>
    <w:rsid w:val="00CE4D36"/>
    <w:rsid w:val="00CE5D99"/>
    <w:rsid w:val="00CE5F0D"/>
    <w:rsid w:val="00CE619A"/>
    <w:rsid w:val="00CE64C7"/>
    <w:rsid w:val="00CE75CB"/>
    <w:rsid w:val="00CE7A88"/>
    <w:rsid w:val="00CF2060"/>
    <w:rsid w:val="00CF2321"/>
    <w:rsid w:val="00CF24D9"/>
    <w:rsid w:val="00CF2B17"/>
    <w:rsid w:val="00CF2EBF"/>
    <w:rsid w:val="00CF3C26"/>
    <w:rsid w:val="00CF508F"/>
    <w:rsid w:val="00CF6154"/>
    <w:rsid w:val="00CF6208"/>
    <w:rsid w:val="00CF7688"/>
    <w:rsid w:val="00D01E35"/>
    <w:rsid w:val="00D03691"/>
    <w:rsid w:val="00D03872"/>
    <w:rsid w:val="00D03D81"/>
    <w:rsid w:val="00D03EAE"/>
    <w:rsid w:val="00D04BB9"/>
    <w:rsid w:val="00D059CD"/>
    <w:rsid w:val="00D05D86"/>
    <w:rsid w:val="00D05FC1"/>
    <w:rsid w:val="00D0613A"/>
    <w:rsid w:val="00D0655D"/>
    <w:rsid w:val="00D07094"/>
    <w:rsid w:val="00D07984"/>
    <w:rsid w:val="00D10576"/>
    <w:rsid w:val="00D114D3"/>
    <w:rsid w:val="00D11E15"/>
    <w:rsid w:val="00D12D16"/>
    <w:rsid w:val="00D12E14"/>
    <w:rsid w:val="00D138B2"/>
    <w:rsid w:val="00D1390B"/>
    <w:rsid w:val="00D14AC4"/>
    <w:rsid w:val="00D150D9"/>
    <w:rsid w:val="00D15C6F"/>
    <w:rsid w:val="00D15F10"/>
    <w:rsid w:val="00D16182"/>
    <w:rsid w:val="00D171D0"/>
    <w:rsid w:val="00D17500"/>
    <w:rsid w:val="00D176EA"/>
    <w:rsid w:val="00D1772D"/>
    <w:rsid w:val="00D17ABD"/>
    <w:rsid w:val="00D17F10"/>
    <w:rsid w:val="00D208B6"/>
    <w:rsid w:val="00D2096A"/>
    <w:rsid w:val="00D20CD4"/>
    <w:rsid w:val="00D20F2C"/>
    <w:rsid w:val="00D2203E"/>
    <w:rsid w:val="00D23029"/>
    <w:rsid w:val="00D23136"/>
    <w:rsid w:val="00D23976"/>
    <w:rsid w:val="00D247B6"/>
    <w:rsid w:val="00D24B94"/>
    <w:rsid w:val="00D25C64"/>
    <w:rsid w:val="00D263DD"/>
    <w:rsid w:val="00D27825"/>
    <w:rsid w:val="00D2793A"/>
    <w:rsid w:val="00D27D7E"/>
    <w:rsid w:val="00D27E22"/>
    <w:rsid w:val="00D30613"/>
    <w:rsid w:val="00D30729"/>
    <w:rsid w:val="00D308A5"/>
    <w:rsid w:val="00D30B6D"/>
    <w:rsid w:val="00D313DC"/>
    <w:rsid w:val="00D3148C"/>
    <w:rsid w:val="00D318C3"/>
    <w:rsid w:val="00D31C08"/>
    <w:rsid w:val="00D3364A"/>
    <w:rsid w:val="00D33A62"/>
    <w:rsid w:val="00D33D61"/>
    <w:rsid w:val="00D34561"/>
    <w:rsid w:val="00D352D1"/>
    <w:rsid w:val="00D3567E"/>
    <w:rsid w:val="00D37136"/>
    <w:rsid w:val="00D372D2"/>
    <w:rsid w:val="00D37614"/>
    <w:rsid w:val="00D37CC1"/>
    <w:rsid w:val="00D37EB2"/>
    <w:rsid w:val="00D40272"/>
    <w:rsid w:val="00D405E1"/>
    <w:rsid w:val="00D40B4E"/>
    <w:rsid w:val="00D40C52"/>
    <w:rsid w:val="00D4127F"/>
    <w:rsid w:val="00D415F4"/>
    <w:rsid w:val="00D4198A"/>
    <w:rsid w:val="00D41ED9"/>
    <w:rsid w:val="00D42BD7"/>
    <w:rsid w:val="00D42FD9"/>
    <w:rsid w:val="00D43CD7"/>
    <w:rsid w:val="00D44068"/>
    <w:rsid w:val="00D452D7"/>
    <w:rsid w:val="00D453D0"/>
    <w:rsid w:val="00D458CB"/>
    <w:rsid w:val="00D458E3"/>
    <w:rsid w:val="00D463B0"/>
    <w:rsid w:val="00D47186"/>
    <w:rsid w:val="00D521DC"/>
    <w:rsid w:val="00D52406"/>
    <w:rsid w:val="00D5259D"/>
    <w:rsid w:val="00D52858"/>
    <w:rsid w:val="00D52B18"/>
    <w:rsid w:val="00D53256"/>
    <w:rsid w:val="00D5348C"/>
    <w:rsid w:val="00D535E2"/>
    <w:rsid w:val="00D54C93"/>
    <w:rsid w:val="00D551F2"/>
    <w:rsid w:val="00D553C1"/>
    <w:rsid w:val="00D56265"/>
    <w:rsid w:val="00D570AD"/>
    <w:rsid w:val="00D5755E"/>
    <w:rsid w:val="00D576A5"/>
    <w:rsid w:val="00D576CB"/>
    <w:rsid w:val="00D603F8"/>
    <w:rsid w:val="00D60A34"/>
    <w:rsid w:val="00D60BBB"/>
    <w:rsid w:val="00D60D3D"/>
    <w:rsid w:val="00D61F66"/>
    <w:rsid w:val="00D62ECB"/>
    <w:rsid w:val="00D63563"/>
    <w:rsid w:val="00D635CE"/>
    <w:rsid w:val="00D6445B"/>
    <w:rsid w:val="00D65081"/>
    <w:rsid w:val="00D6525F"/>
    <w:rsid w:val="00D65A93"/>
    <w:rsid w:val="00D704D5"/>
    <w:rsid w:val="00D70E5C"/>
    <w:rsid w:val="00D70E77"/>
    <w:rsid w:val="00D711B1"/>
    <w:rsid w:val="00D71451"/>
    <w:rsid w:val="00D751F0"/>
    <w:rsid w:val="00D75ADA"/>
    <w:rsid w:val="00D7607F"/>
    <w:rsid w:val="00D7703F"/>
    <w:rsid w:val="00D77350"/>
    <w:rsid w:val="00D77F8C"/>
    <w:rsid w:val="00D80438"/>
    <w:rsid w:val="00D80487"/>
    <w:rsid w:val="00D80738"/>
    <w:rsid w:val="00D808FA"/>
    <w:rsid w:val="00D8230E"/>
    <w:rsid w:val="00D82D34"/>
    <w:rsid w:val="00D8312B"/>
    <w:rsid w:val="00D84C3C"/>
    <w:rsid w:val="00D8586D"/>
    <w:rsid w:val="00D866EE"/>
    <w:rsid w:val="00D90134"/>
    <w:rsid w:val="00D90308"/>
    <w:rsid w:val="00D90429"/>
    <w:rsid w:val="00D90521"/>
    <w:rsid w:val="00D9092F"/>
    <w:rsid w:val="00D923BA"/>
    <w:rsid w:val="00D9292F"/>
    <w:rsid w:val="00D931F3"/>
    <w:rsid w:val="00D93B79"/>
    <w:rsid w:val="00D940D7"/>
    <w:rsid w:val="00D94ADF"/>
    <w:rsid w:val="00D94D52"/>
    <w:rsid w:val="00D95382"/>
    <w:rsid w:val="00D95ABD"/>
    <w:rsid w:val="00D96FF4"/>
    <w:rsid w:val="00D97068"/>
    <w:rsid w:val="00D971AA"/>
    <w:rsid w:val="00D977BD"/>
    <w:rsid w:val="00D97D63"/>
    <w:rsid w:val="00DA0DCD"/>
    <w:rsid w:val="00DA0ECF"/>
    <w:rsid w:val="00DA1C92"/>
    <w:rsid w:val="00DA1F50"/>
    <w:rsid w:val="00DA233B"/>
    <w:rsid w:val="00DA2A30"/>
    <w:rsid w:val="00DA34EB"/>
    <w:rsid w:val="00DA3628"/>
    <w:rsid w:val="00DA36FB"/>
    <w:rsid w:val="00DA3A85"/>
    <w:rsid w:val="00DA3B03"/>
    <w:rsid w:val="00DA458F"/>
    <w:rsid w:val="00DA4F28"/>
    <w:rsid w:val="00DA4F37"/>
    <w:rsid w:val="00DA5769"/>
    <w:rsid w:val="00DA6A53"/>
    <w:rsid w:val="00DB2889"/>
    <w:rsid w:val="00DB3C96"/>
    <w:rsid w:val="00DB3D12"/>
    <w:rsid w:val="00DB4357"/>
    <w:rsid w:val="00DB599E"/>
    <w:rsid w:val="00DB5C3C"/>
    <w:rsid w:val="00DB6125"/>
    <w:rsid w:val="00DB6CE2"/>
    <w:rsid w:val="00DB75D9"/>
    <w:rsid w:val="00DC0914"/>
    <w:rsid w:val="00DC09DE"/>
    <w:rsid w:val="00DC1AAF"/>
    <w:rsid w:val="00DC28A3"/>
    <w:rsid w:val="00DC348C"/>
    <w:rsid w:val="00DC3718"/>
    <w:rsid w:val="00DC4F59"/>
    <w:rsid w:val="00DC5554"/>
    <w:rsid w:val="00DC56A3"/>
    <w:rsid w:val="00DC5810"/>
    <w:rsid w:val="00DC5862"/>
    <w:rsid w:val="00DC5AC2"/>
    <w:rsid w:val="00DC6974"/>
    <w:rsid w:val="00DC6B4F"/>
    <w:rsid w:val="00DC737D"/>
    <w:rsid w:val="00DD001D"/>
    <w:rsid w:val="00DD06D6"/>
    <w:rsid w:val="00DD0BD9"/>
    <w:rsid w:val="00DD105B"/>
    <w:rsid w:val="00DD12AE"/>
    <w:rsid w:val="00DD19F5"/>
    <w:rsid w:val="00DD1F27"/>
    <w:rsid w:val="00DD2888"/>
    <w:rsid w:val="00DD29F1"/>
    <w:rsid w:val="00DD2F8C"/>
    <w:rsid w:val="00DD3C30"/>
    <w:rsid w:val="00DD459B"/>
    <w:rsid w:val="00DD5AF7"/>
    <w:rsid w:val="00DD5F82"/>
    <w:rsid w:val="00DD61FF"/>
    <w:rsid w:val="00DD74E9"/>
    <w:rsid w:val="00DD78DF"/>
    <w:rsid w:val="00DD7CAC"/>
    <w:rsid w:val="00DE0262"/>
    <w:rsid w:val="00DE06E7"/>
    <w:rsid w:val="00DE08A5"/>
    <w:rsid w:val="00DE3232"/>
    <w:rsid w:val="00DE3267"/>
    <w:rsid w:val="00DE469F"/>
    <w:rsid w:val="00DE4968"/>
    <w:rsid w:val="00DE4F8D"/>
    <w:rsid w:val="00DE5034"/>
    <w:rsid w:val="00DE5082"/>
    <w:rsid w:val="00DE54FE"/>
    <w:rsid w:val="00DE56D1"/>
    <w:rsid w:val="00DE5AE2"/>
    <w:rsid w:val="00DE5D33"/>
    <w:rsid w:val="00DE5FAB"/>
    <w:rsid w:val="00DE6AF1"/>
    <w:rsid w:val="00DE6E80"/>
    <w:rsid w:val="00DF07D4"/>
    <w:rsid w:val="00DF11DB"/>
    <w:rsid w:val="00DF1609"/>
    <w:rsid w:val="00DF30A8"/>
    <w:rsid w:val="00DF3A60"/>
    <w:rsid w:val="00DF487C"/>
    <w:rsid w:val="00DF5F78"/>
    <w:rsid w:val="00DF6E75"/>
    <w:rsid w:val="00DF6F66"/>
    <w:rsid w:val="00DF708E"/>
    <w:rsid w:val="00DF7689"/>
    <w:rsid w:val="00DF78C0"/>
    <w:rsid w:val="00DF7BA3"/>
    <w:rsid w:val="00E00105"/>
    <w:rsid w:val="00E009BC"/>
    <w:rsid w:val="00E009DD"/>
    <w:rsid w:val="00E01115"/>
    <w:rsid w:val="00E0194B"/>
    <w:rsid w:val="00E01BE9"/>
    <w:rsid w:val="00E01E20"/>
    <w:rsid w:val="00E0251D"/>
    <w:rsid w:val="00E03028"/>
    <w:rsid w:val="00E032FA"/>
    <w:rsid w:val="00E04556"/>
    <w:rsid w:val="00E057E1"/>
    <w:rsid w:val="00E059F3"/>
    <w:rsid w:val="00E05AA2"/>
    <w:rsid w:val="00E06059"/>
    <w:rsid w:val="00E064BD"/>
    <w:rsid w:val="00E07519"/>
    <w:rsid w:val="00E07ED8"/>
    <w:rsid w:val="00E10535"/>
    <w:rsid w:val="00E10686"/>
    <w:rsid w:val="00E10CE9"/>
    <w:rsid w:val="00E10DF0"/>
    <w:rsid w:val="00E10F47"/>
    <w:rsid w:val="00E11AFA"/>
    <w:rsid w:val="00E129C1"/>
    <w:rsid w:val="00E13461"/>
    <w:rsid w:val="00E1364F"/>
    <w:rsid w:val="00E14EEE"/>
    <w:rsid w:val="00E15441"/>
    <w:rsid w:val="00E16903"/>
    <w:rsid w:val="00E17A6D"/>
    <w:rsid w:val="00E20827"/>
    <w:rsid w:val="00E21F40"/>
    <w:rsid w:val="00E22E15"/>
    <w:rsid w:val="00E233EB"/>
    <w:rsid w:val="00E254B5"/>
    <w:rsid w:val="00E254DF"/>
    <w:rsid w:val="00E25A2E"/>
    <w:rsid w:val="00E25E02"/>
    <w:rsid w:val="00E268B8"/>
    <w:rsid w:val="00E26925"/>
    <w:rsid w:val="00E275D9"/>
    <w:rsid w:val="00E27657"/>
    <w:rsid w:val="00E27BF5"/>
    <w:rsid w:val="00E30727"/>
    <w:rsid w:val="00E318FA"/>
    <w:rsid w:val="00E3197E"/>
    <w:rsid w:val="00E31B4F"/>
    <w:rsid w:val="00E34407"/>
    <w:rsid w:val="00E34E1E"/>
    <w:rsid w:val="00E35724"/>
    <w:rsid w:val="00E35A5D"/>
    <w:rsid w:val="00E364B2"/>
    <w:rsid w:val="00E36952"/>
    <w:rsid w:val="00E36B42"/>
    <w:rsid w:val="00E4069F"/>
    <w:rsid w:val="00E419B8"/>
    <w:rsid w:val="00E4409C"/>
    <w:rsid w:val="00E44590"/>
    <w:rsid w:val="00E445EB"/>
    <w:rsid w:val="00E44995"/>
    <w:rsid w:val="00E45017"/>
    <w:rsid w:val="00E4532B"/>
    <w:rsid w:val="00E461AC"/>
    <w:rsid w:val="00E47101"/>
    <w:rsid w:val="00E47763"/>
    <w:rsid w:val="00E5096D"/>
    <w:rsid w:val="00E50995"/>
    <w:rsid w:val="00E50D41"/>
    <w:rsid w:val="00E51056"/>
    <w:rsid w:val="00E51391"/>
    <w:rsid w:val="00E51DF1"/>
    <w:rsid w:val="00E524B8"/>
    <w:rsid w:val="00E5286C"/>
    <w:rsid w:val="00E52933"/>
    <w:rsid w:val="00E5303F"/>
    <w:rsid w:val="00E5353F"/>
    <w:rsid w:val="00E5371F"/>
    <w:rsid w:val="00E55192"/>
    <w:rsid w:val="00E55B8D"/>
    <w:rsid w:val="00E56548"/>
    <w:rsid w:val="00E565BB"/>
    <w:rsid w:val="00E56AF3"/>
    <w:rsid w:val="00E56C75"/>
    <w:rsid w:val="00E5714D"/>
    <w:rsid w:val="00E578A9"/>
    <w:rsid w:val="00E62021"/>
    <w:rsid w:val="00E62388"/>
    <w:rsid w:val="00E62F7E"/>
    <w:rsid w:val="00E645F2"/>
    <w:rsid w:val="00E648B5"/>
    <w:rsid w:val="00E662A7"/>
    <w:rsid w:val="00E6687E"/>
    <w:rsid w:val="00E674E5"/>
    <w:rsid w:val="00E6757A"/>
    <w:rsid w:val="00E67710"/>
    <w:rsid w:val="00E71895"/>
    <w:rsid w:val="00E72A31"/>
    <w:rsid w:val="00E73238"/>
    <w:rsid w:val="00E7432B"/>
    <w:rsid w:val="00E74E21"/>
    <w:rsid w:val="00E75373"/>
    <w:rsid w:val="00E762D6"/>
    <w:rsid w:val="00E76D1F"/>
    <w:rsid w:val="00E7780A"/>
    <w:rsid w:val="00E77BAE"/>
    <w:rsid w:val="00E77DAB"/>
    <w:rsid w:val="00E77EF6"/>
    <w:rsid w:val="00E8097C"/>
    <w:rsid w:val="00E81092"/>
    <w:rsid w:val="00E8199B"/>
    <w:rsid w:val="00E81DBB"/>
    <w:rsid w:val="00E838DD"/>
    <w:rsid w:val="00E83A7E"/>
    <w:rsid w:val="00E83C68"/>
    <w:rsid w:val="00E83C93"/>
    <w:rsid w:val="00E84042"/>
    <w:rsid w:val="00E842EA"/>
    <w:rsid w:val="00E8442B"/>
    <w:rsid w:val="00E84CE1"/>
    <w:rsid w:val="00E85E82"/>
    <w:rsid w:val="00E86334"/>
    <w:rsid w:val="00E86DAF"/>
    <w:rsid w:val="00E87105"/>
    <w:rsid w:val="00E907C9"/>
    <w:rsid w:val="00E909AE"/>
    <w:rsid w:val="00E90B2C"/>
    <w:rsid w:val="00E90B94"/>
    <w:rsid w:val="00E91A96"/>
    <w:rsid w:val="00E91ADC"/>
    <w:rsid w:val="00E92406"/>
    <w:rsid w:val="00E92EAC"/>
    <w:rsid w:val="00E934E7"/>
    <w:rsid w:val="00E937AB"/>
    <w:rsid w:val="00E937C0"/>
    <w:rsid w:val="00E937EF"/>
    <w:rsid w:val="00E93AE7"/>
    <w:rsid w:val="00E93C4E"/>
    <w:rsid w:val="00E93FCE"/>
    <w:rsid w:val="00E9546B"/>
    <w:rsid w:val="00E95CE6"/>
    <w:rsid w:val="00E95F09"/>
    <w:rsid w:val="00E971A7"/>
    <w:rsid w:val="00E972F4"/>
    <w:rsid w:val="00E9730E"/>
    <w:rsid w:val="00EA1849"/>
    <w:rsid w:val="00EA1D91"/>
    <w:rsid w:val="00EA2474"/>
    <w:rsid w:val="00EA2533"/>
    <w:rsid w:val="00EA33EA"/>
    <w:rsid w:val="00EA3E01"/>
    <w:rsid w:val="00EA624A"/>
    <w:rsid w:val="00EA6969"/>
    <w:rsid w:val="00EA7138"/>
    <w:rsid w:val="00EA71C3"/>
    <w:rsid w:val="00EA774C"/>
    <w:rsid w:val="00EA7CC5"/>
    <w:rsid w:val="00EA7F91"/>
    <w:rsid w:val="00EB0707"/>
    <w:rsid w:val="00EB0785"/>
    <w:rsid w:val="00EB1019"/>
    <w:rsid w:val="00EB17C9"/>
    <w:rsid w:val="00EB1B7F"/>
    <w:rsid w:val="00EB1CE8"/>
    <w:rsid w:val="00EB2266"/>
    <w:rsid w:val="00EB26A7"/>
    <w:rsid w:val="00EB29B3"/>
    <w:rsid w:val="00EB34A6"/>
    <w:rsid w:val="00EB37CA"/>
    <w:rsid w:val="00EB4000"/>
    <w:rsid w:val="00EB5707"/>
    <w:rsid w:val="00EB62A5"/>
    <w:rsid w:val="00EB6A29"/>
    <w:rsid w:val="00EB6E8E"/>
    <w:rsid w:val="00EB6F15"/>
    <w:rsid w:val="00EB7A3B"/>
    <w:rsid w:val="00EC0372"/>
    <w:rsid w:val="00EC0475"/>
    <w:rsid w:val="00EC154B"/>
    <w:rsid w:val="00EC320C"/>
    <w:rsid w:val="00EC4E25"/>
    <w:rsid w:val="00EC5E15"/>
    <w:rsid w:val="00EC6631"/>
    <w:rsid w:val="00EC6E93"/>
    <w:rsid w:val="00EC7646"/>
    <w:rsid w:val="00EC77F9"/>
    <w:rsid w:val="00ED1424"/>
    <w:rsid w:val="00ED1DB6"/>
    <w:rsid w:val="00ED2FAD"/>
    <w:rsid w:val="00ED395A"/>
    <w:rsid w:val="00ED42CE"/>
    <w:rsid w:val="00ED462F"/>
    <w:rsid w:val="00ED5239"/>
    <w:rsid w:val="00ED5461"/>
    <w:rsid w:val="00ED54A9"/>
    <w:rsid w:val="00ED562C"/>
    <w:rsid w:val="00ED61C0"/>
    <w:rsid w:val="00ED6848"/>
    <w:rsid w:val="00ED7357"/>
    <w:rsid w:val="00ED7F58"/>
    <w:rsid w:val="00EE03C3"/>
    <w:rsid w:val="00EE052F"/>
    <w:rsid w:val="00EE0678"/>
    <w:rsid w:val="00EE06FA"/>
    <w:rsid w:val="00EE0915"/>
    <w:rsid w:val="00EE0950"/>
    <w:rsid w:val="00EE0B7A"/>
    <w:rsid w:val="00EE134E"/>
    <w:rsid w:val="00EE13A5"/>
    <w:rsid w:val="00EE1697"/>
    <w:rsid w:val="00EE1D3B"/>
    <w:rsid w:val="00EE1FE6"/>
    <w:rsid w:val="00EE22A6"/>
    <w:rsid w:val="00EE2611"/>
    <w:rsid w:val="00EE2BB9"/>
    <w:rsid w:val="00EE3F13"/>
    <w:rsid w:val="00EE42F2"/>
    <w:rsid w:val="00EE443D"/>
    <w:rsid w:val="00EE492E"/>
    <w:rsid w:val="00EE4BA3"/>
    <w:rsid w:val="00EE6328"/>
    <w:rsid w:val="00EE69E1"/>
    <w:rsid w:val="00EE71F6"/>
    <w:rsid w:val="00EF1498"/>
    <w:rsid w:val="00EF155D"/>
    <w:rsid w:val="00EF15F3"/>
    <w:rsid w:val="00EF19BA"/>
    <w:rsid w:val="00EF2220"/>
    <w:rsid w:val="00EF2278"/>
    <w:rsid w:val="00EF2ABC"/>
    <w:rsid w:val="00EF306B"/>
    <w:rsid w:val="00EF3368"/>
    <w:rsid w:val="00EF5EF6"/>
    <w:rsid w:val="00EF68A7"/>
    <w:rsid w:val="00EF6FA2"/>
    <w:rsid w:val="00EF70F3"/>
    <w:rsid w:val="00EF717E"/>
    <w:rsid w:val="00EF7F20"/>
    <w:rsid w:val="00F00FF1"/>
    <w:rsid w:val="00F012B1"/>
    <w:rsid w:val="00F01A7E"/>
    <w:rsid w:val="00F01B90"/>
    <w:rsid w:val="00F01C99"/>
    <w:rsid w:val="00F02957"/>
    <w:rsid w:val="00F035CA"/>
    <w:rsid w:val="00F03C04"/>
    <w:rsid w:val="00F047CB"/>
    <w:rsid w:val="00F0490F"/>
    <w:rsid w:val="00F05384"/>
    <w:rsid w:val="00F05FA1"/>
    <w:rsid w:val="00F062CD"/>
    <w:rsid w:val="00F06519"/>
    <w:rsid w:val="00F07C6A"/>
    <w:rsid w:val="00F07C87"/>
    <w:rsid w:val="00F07E24"/>
    <w:rsid w:val="00F1058F"/>
    <w:rsid w:val="00F11856"/>
    <w:rsid w:val="00F12485"/>
    <w:rsid w:val="00F125E0"/>
    <w:rsid w:val="00F13322"/>
    <w:rsid w:val="00F13A25"/>
    <w:rsid w:val="00F15978"/>
    <w:rsid w:val="00F161B2"/>
    <w:rsid w:val="00F16529"/>
    <w:rsid w:val="00F169F7"/>
    <w:rsid w:val="00F2016B"/>
    <w:rsid w:val="00F20C51"/>
    <w:rsid w:val="00F20F63"/>
    <w:rsid w:val="00F20F80"/>
    <w:rsid w:val="00F214F7"/>
    <w:rsid w:val="00F22012"/>
    <w:rsid w:val="00F245A8"/>
    <w:rsid w:val="00F24D37"/>
    <w:rsid w:val="00F2566D"/>
    <w:rsid w:val="00F25780"/>
    <w:rsid w:val="00F25784"/>
    <w:rsid w:val="00F25905"/>
    <w:rsid w:val="00F25C1A"/>
    <w:rsid w:val="00F263F5"/>
    <w:rsid w:val="00F2707B"/>
    <w:rsid w:val="00F277A3"/>
    <w:rsid w:val="00F31830"/>
    <w:rsid w:val="00F31F82"/>
    <w:rsid w:val="00F31FEB"/>
    <w:rsid w:val="00F32099"/>
    <w:rsid w:val="00F32A24"/>
    <w:rsid w:val="00F3362B"/>
    <w:rsid w:val="00F3475A"/>
    <w:rsid w:val="00F3571F"/>
    <w:rsid w:val="00F35F8F"/>
    <w:rsid w:val="00F36448"/>
    <w:rsid w:val="00F36710"/>
    <w:rsid w:val="00F367D9"/>
    <w:rsid w:val="00F36EFF"/>
    <w:rsid w:val="00F37C7C"/>
    <w:rsid w:val="00F409D5"/>
    <w:rsid w:val="00F40F47"/>
    <w:rsid w:val="00F410E3"/>
    <w:rsid w:val="00F42484"/>
    <w:rsid w:val="00F42FC0"/>
    <w:rsid w:val="00F430AE"/>
    <w:rsid w:val="00F4312D"/>
    <w:rsid w:val="00F43467"/>
    <w:rsid w:val="00F44075"/>
    <w:rsid w:val="00F441FA"/>
    <w:rsid w:val="00F4495B"/>
    <w:rsid w:val="00F459D9"/>
    <w:rsid w:val="00F46909"/>
    <w:rsid w:val="00F479A0"/>
    <w:rsid w:val="00F47BD3"/>
    <w:rsid w:val="00F50A19"/>
    <w:rsid w:val="00F51AF4"/>
    <w:rsid w:val="00F53FF3"/>
    <w:rsid w:val="00F5500D"/>
    <w:rsid w:val="00F550FF"/>
    <w:rsid w:val="00F557D1"/>
    <w:rsid w:val="00F5619F"/>
    <w:rsid w:val="00F561C5"/>
    <w:rsid w:val="00F570C4"/>
    <w:rsid w:val="00F572F0"/>
    <w:rsid w:val="00F5745A"/>
    <w:rsid w:val="00F57A6F"/>
    <w:rsid w:val="00F60685"/>
    <w:rsid w:val="00F607C1"/>
    <w:rsid w:val="00F60D85"/>
    <w:rsid w:val="00F60FF8"/>
    <w:rsid w:val="00F61C8B"/>
    <w:rsid w:val="00F62090"/>
    <w:rsid w:val="00F62F51"/>
    <w:rsid w:val="00F633B1"/>
    <w:rsid w:val="00F64FA1"/>
    <w:rsid w:val="00F65174"/>
    <w:rsid w:val="00F65D29"/>
    <w:rsid w:val="00F65EC7"/>
    <w:rsid w:val="00F66304"/>
    <w:rsid w:val="00F66354"/>
    <w:rsid w:val="00F6669C"/>
    <w:rsid w:val="00F66A1E"/>
    <w:rsid w:val="00F66D81"/>
    <w:rsid w:val="00F67276"/>
    <w:rsid w:val="00F6782B"/>
    <w:rsid w:val="00F67A15"/>
    <w:rsid w:val="00F70ACA"/>
    <w:rsid w:val="00F70C04"/>
    <w:rsid w:val="00F724C6"/>
    <w:rsid w:val="00F73D6D"/>
    <w:rsid w:val="00F753F1"/>
    <w:rsid w:val="00F755DA"/>
    <w:rsid w:val="00F75A5C"/>
    <w:rsid w:val="00F7663A"/>
    <w:rsid w:val="00F76E05"/>
    <w:rsid w:val="00F7722F"/>
    <w:rsid w:val="00F774B3"/>
    <w:rsid w:val="00F77ACF"/>
    <w:rsid w:val="00F8043E"/>
    <w:rsid w:val="00F8119E"/>
    <w:rsid w:val="00F812CB"/>
    <w:rsid w:val="00F82745"/>
    <w:rsid w:val="00F827B1"/>
    <w:rsid w:val="00F83538"/>
    <w:rsid w:val="00F842A4"/>
    <w:rsid w:val="00F84372"/>
    <w:rsid w:val="00F84ABA"/>
    <w:rsid w:val="00F86318"/>
    <w:rsid w:val="00F87089"/>
    <w:rsid w:val="00F87287"/>
    <w:rsid w:val="00F911E5"/>
    <w:rsid w:val="00F91E7A"/>
    <w:rsid w:val="00F941B4"/>
    <w:rsid w:val="00F94957"/>
    <w:rsid w:val="00F953B0"/>
    <w:rsid w:val="00F96122"/>
    <w:rsid w:val="00F9643C"/>
    <w:rsid w:val="00F9683C"/>
    <w:rsid w:val="00F9696A"/>
    <w:rsid w:val="00F9799B"/>
    <w:rsid w:val="00F97B98"/>
    <w:rsid w:val="00FA04FC"/>
    <w:rsid w:val="00FA0D73"/>
    <w:rsid w:val="00FA3DFD"/>
    <w:rsid w:val="00FA40C3"/>
    <w:rsid w:val="00FA46B9"/>
    <w:rsid w:val="00FA49A1"/>
    <w:rsid w:val="00FA4F75"/>
    <w:rsid w:val="00FA5D73"/>
    <w:rsid w:val="00FA5D7E"/>
    <w:rsid w:val="00FA6252"/>
    <w:rsid w:val="00FA7B78"/>
    <w:rsid w:val="00FB036C"/>
    <w:rsid w:val="00FB0720"/>
    <w:rsid w:val="00FB07DD"/>
    <w:rsid w:val="00FB08B6"/>
    <w:rsid w:val="00FB0B37"/>
    <w:rsid w:val="00FB10A1"/>
    <w:rsid w:val="00FB117B"/>
    <w:rsid w:val="00FB1A8F"/>
    <w:rsid w:val="00FB234E"/>
    <w:rsid w:val="00FB2942"/>
    <w:rsid w:val="00FB3268"/>
    <w:rsid w:val="00FB543D"/>
    <w:rsid w:val="00FB58ED"/>
    <w:rsid w:val="00FB5B70"/>
    <w:rsid w:val="00FB6141"/>
    <w:rsid w:val="00FB6A13"/>
    <w:rsid w:val="00FB6D3B"/>
    <w:rsid w:val="00FB6E97"/>
    <w:rsid w:val="00FB7424"/>
    <w:rsid w:val="00FC0272"/>
    <w:rsid w:val="00FC097F"/>
    <w:rsid w:val="00FC0FBD"/>
    <w:rsid w:val="00FC1B1E"/>
    <w:rsid w:val="00FC1F23"/>
    <w:rsid w:val="00FC2330"/>
    <w:rsid w:val="00FC2BD9"/>
    <w:rsid w:val="00FC339E"/>
    <w:rsid w:val="00FC5381"/>
    <w:rsid w:val="00FC5BBF"/>
    <w:rsid w:val="00FC63D0"/>
    <w:rsid w:val="00FC6625"/>
    <w:rsid w:val="00FC6F90"/>
    <w:rsid w:val="00FC7830"/>
    <w:rsid w:val="00FC7C3E"/>
    <w:rsid w:val="00FC7FBF"/>
    <w:rsid w:val="00FD0223"/>
    <w:rsid w:val="00FD0268"/>
    <w:rsid w:val="00FD0881"/>
    <w:rsid w:val="00FD28FA"/>
    <w:rsid w:val="00FD29A8"/>
    <w:rsid w:val="00FD2EF3"/>
    <w:rsid w:val="00FD3BD2"/>
    <w:rsid w:val="00FD4050"/>
    <w:rsid w:val="00FD4570"/>
    <w:rsid w:val="00FD4EF6"/>
    <w:rsid w:val="00FD5395"/>
    <w:rsid w:val="00FD5C8D"/>
    <w:rsid w:val="00FD5CA3"/>
    <w:rsid w:val="00FD5CAF"/>
    <w:rsid w:val="00FD5D61"/>
    <w:rsid w:val="00FD6318"/>
    <w:rsid w:val="00FD6781"/>
    <w:rsid w:val="00FD7770"/>
    <w:rsid w:val="00FD7AC3"/>
    <w:rsid w:val="00FE052D"/>
    <w:rsid w:val="00FE0D68"/>
    <w:rsid w:val="00FE1176"/>
    <w:rsid w:val="00FE153D"/>
    <w:rsid w:val="00FE16CD"/>
    <w:rsid w:val="00FE1D9E"/>
    <w:rsid w:val="00FE267D"/>
    <w:rsid w:val="00FE35EB"/>
    <w:rsid w:val="00FE381C"/>
    <w:rsid w:val="00FE3895"/>
    <w:rsid w:val="00FE4399"/>
    <w:rsid w:val="00FE49C9"/>
    <w:rsid w:val="00FE4B01"/>
    <w:rsid w:val="00FE4E82"/>
    <w:rsid w:val="00FE5D4D"/>
    <w:rsid w:val="00FE6672"/>
    <w:rsid w:val="00FE685F"/>
    <w:rsid w:val="00FE73FD"/>
    <w:rsid w:val="00FE7496"/>
    <w:rsid w:val="00FF032A"/>
    <w:rsid w:val="00FF1D99"/>
    <w:rsid w:val="00FF2E7E"/>
    <w:rsid w:val="00FF2EFA"/>
    <w:rsid w:val="00FF38D0"/>
    <w:rsid w:val="00FF3E52"/>
    <w:rsid w:val="00FF3F31"/>
    <w:rsid w:val="00FF429F"/>
    <w:rsid w:val="00FF42BD"/>
    <w:rsid w:val="00FF43CA"/>
    <w:rsid w:val="00FF5260"/>
    <w:rsid w:val="00FF5DCC"/>
    <w:rsid w:val="00FF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C0AB158"/>
  <w15:docId w15:val="{4E5FCCA9-7AD2-496B-9032-1ABF2C8E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E619A"/>
    <w:rPr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rsid w:val="00463619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63619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63619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63619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63619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6361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63619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63619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63619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367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BF67E3"/>
    <w:pPr>
      <w:tabs>
        <w:tab w:val="center" w:pos="4320"/>
        <w:tab w:val="right" w:pos="8640"/>
      </w:tabs>
    </w:pPr>
  </w:style>
  <w:style w:type="character" w:customStyle="1" w:styleId="BalloonTextChar">
    <w:name w:val="Balloon Text Char"/>
    <w:basedOn w:val="DefaultParagraphFont"/>
    <w:link w:val="BalloonText"/>
    <w:rsid w:val="0083679F"/>
    <w:rPr>
      <w:rFonts w:ascii="Tahoma" w:hAnsi="Tahoma" w:cs="Tahoma"/>
      <w:sz w:val="16"/>
      <w:szCs w:val="16"/>
      <w:lang w:val="en-AU" w:eastAsia="en-AU"/>
    </w:rPr>
  </w:style>
  <w:style w:type="character" w:styleId="LineNumber">
    <w:name w:val="line number"/>
    <w:basedOn w:val="DefaultParagraphFont"/>
    <w:rsid w:val="00CE619A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60061D"/>
    <w:rPr>
      <w:lang w:val="en-AU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6361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customStyle="1" w:styleId="PSHeading1">
    <w:name w:val="PS Heading 1"/>
    <w:basedOn w:val="Normal"/>
    <w:next w:val="PStextX2space"/>
    <w:link w:val="PSHeading1Char"/>
    <w:qFormat/>
    <w:rsid w:val="00B60797"/>
    <w:pPr>
      <w:spacing w:line="480" w:lineRule="auto"/>
    </w:pPr>
    <w:rPr>
      <w:rFonts w:ascii="Arial Bold" w:hAnsi="Arial Bold" w:cs="Arial"/>
      <w:b/>
      <w:caps/>
      <w:sz w:val="22"/>
      <w:szCs w:val="22"/>
    </w:rPr>
  </w:style>
  <w:style w:type="paragraph" w:customStyle="1" w:styleId="PSHeading2">
    <w:name w:val="PS Heading 2"/>
    <w:basedOn w:val="Normal"/>
    <w:next w:val="PStextX2space"/>
    <w:link w:val="PSHeading2Char"/>
    <w:qFormat/>
    <w:rsid w:val="00B60797"/>
    <w:pPr>
      <w:spacing w:line="480" w:lineRule="auto"/>
    </w:pPr>
    <w:rPr>
      <w:rFonts w:ascii="Arial" w:hAnsi="Arial" w:cs="Arial"/>
      <w:b/>
      <w:sz w:val="22"/>
      <w:szCs w:val="22"/>
    </w:rPr>
  </w:style>
  <w:style w:type="character" w:customStyle="1" w:styleId="PSHeading1Char">
    <w:name w:val="PS Heading 1 Char"/>
    <w:basedOn w:val="DefaultParagraphFont"/>
    <w:link w:val="PSHeading1"/>
    <w:rsid w:val="00B60797"/>
    <w:rPr>
      <w:rFonts w:ascii="Arial Bold" w:hAnsi="Arial Bold" w:cs="Arial"/>
      <w:b/>
      <w:caps/>
      <w:sz w:val="22"/>
      <w:szCs w:val="22"/>
      <w:lang w:val="en-AU" w:eastAsia="en-AU"/>
    </w:rPr>
  </w:style>
  <w:style w:type="paragraph" w:customStyle="1" w:styleId="PSHeading3">
    <w:name w:val="PS Heading 3"/>
    <w:basedOn w:val="Normal"/>
    <w:next w:val="PStextX2space"/>
    <w:link w:val="PSHeading3Char"/>
    <w:qFormat/>
    <w:rsid w:val="003C106F"/>
    <w:pPr>
      <w:spacing w:line="480" w:lineRule="auto"/>
    </w:pPr>
    <w:rPr>
      <w:rFonts w:ascii="Arial" w:hAnsi="Arial" w:cs="Arial"/>
      <w:b/>
      <w:i/>
      <w:sz w:val="22"/>
      <w:szCs w:val="22"/>
    </w:rPr>
  </w:style>
  <w:style w:type="character" w:customStyle="1" w:styleId="PSHeading2Char">
    <w:name w:val="PS Heading 2 Char"/>
    <w:basedOn w:val="DefaultParagraphFont"/>
    <w:link w:val="PSHeading2"/>
    <w:rsid w:val="00B60797"/>
    <w:rPr>
      <w:rFonts w:ascii="Arial" w:hAnsi="Arial" w:cs="Arial"/>
      <w:b/>
      <w:sz w:val="22"/>
      <w:szCs w:val="22"/>
      <w:lang w:val="en-AU" w:eastAsia="en-AU"/>
    </w:rPr>
  </w:style>
  <w:style w:type="paragraph" w:customStyle="1" w:styleId="PStextX2space">
    <w:name w:val="PS text X2 space"/>
    <w:basedOn w:val="Normal"/>
    <w:link w:val="PStextX2spaceChar"/>
    <w:qFormat/>
    <w:rsid w:val="008D56E8"/>
    <w:pPr>
      <w:spacing w:line="480" w:lineRule="auto"/>
    </w:pPr>
    <w:rPr>
      <w:rFonts w:ascii="Arial" w:hAnsi="Arial" w:cs="Arial"/>
      <w:sz w:val="22"/>
      <w:szCs w:val="22"/>
    </w:rPr>
  </w:style>
  <w:style w:type="paragraph" w:customStyle="1" w:styleId="PSHeading4">
    <w:name w:val="PS Heading 4"/>
    <w:basedOn w:val="Normal"/>
    <w:next w:val="PStextX2space"/>
    <w:link w:val="PSHeading4Char"/>
    <w:qFormat/>
    <w:rsid w:val="00316584"/>
    <w:pPr>
      <w:spacing w:line="480" w:lineRule="auto"/>
    </w:pPr>
    <w:rPr>
      <w:rFonts w:ascii="Arial" w:hAnsi="Arial" w:cs="Arial"/>
      <w:sz w:val="22"/>
      <w:szCs w:val="22"/>
      <w:u w:val="single"/>
    </w:rPr>
  </w:style>
  <w:style w:type="character" w:customStyle="1" w:styleId="PStextX2spaceChar">
    <w:name w:val="PS text X2 space Char"/>
    <w:basedOn w:val="DefaultParagraphFont"/>
    <w:link w:val="PStextX2space"/>
    <w:rsid w:val="008D56E8"/>
    <w:rPr>
      <w:rFonts w:ascii="Arial" w:hAnsi="Arial" w:cs="Arial"/>
      <w:sz w:val="22"/>
      <w:szCs w:val="22"/>
      <w:lang w:val="en-AU" w:eastAsia="en-AU"/>
    </w:rPr>
  </w:style>
  <w:style w:type="paragraph" w:customStyle="1" w:styleId="SOTxt1">
    <w:name w:val="SO Txt 1"/>
    <w:basedOn w:val="Normal"/>
    <w:link w:val="SOTxt1Char"/>
    <w:qFormat/>
    <w:rsid w:val="007B7FC5"/>
    <w:pPr>
      <w:numPr>
        <w:numId w:val="1"/>
      </w:numPr>
    </w:pPr>
    <w:rPr>
      <w:rFonts w:ascii="Arial" w:eastAsia="Batang" w:hAnsi="Arial" w:cs="Arial"/>
      <w:sz w:val="22"/>
      <w:szCs w:val="22"/>
    </w:rPr>
  </w:style>
  <w:style w:type="paragraph" w:customStyle="1" w:styleId="SOTxt2">
    <w:name w:val="SO Txt 2"/>
    <w:basedOn w:val="Normal"/>
    <w:link w:val="SOTxt2Char"/>
    <w:qFormat/>
    <w:rsid w:val="007B7FC5"/>
    <w:pPr>
      <w:numPr>
        <w:ilvl w:val="1"/>
        <w:numId w:val="2"/>
      </w:numPr>
      <w:tabs>
        <w:tab w:val="clear" w:pos="3828"/>
        <w:tab w:val="num" w:pos="1134"/>
      </w:tabs>
      <w:ind w:left="1134"/>
    </w:pPr>
    <w:rPr>
      <w:rFonts w:ascii="Arial" w:eastAsia="Batang" w:hAnsi="Arial" w:cs="Arial"/>
      <w:sz w:val="22"/>
    </w:rPr>
  </w:style>
  <w:style w:type="character" w:customStyle="1" w:styleId="SOTxt1Char">
    <w:name w:val="SO Txt 1 Char"/>
    <w:basedOn w:val="DefaultParagraphFont"/>
    <w:link w:val="SOTxt1"/>
    <w:rsid w:val="007B7FC5"/>
    <w:rPr>
      <w:rFonts w:ascii="Arial" w:eastAsia="Batang" w:hAnsi="Arial" w:cs="Arial"/>
      <w:sz w:val="22"/>
      <w:szCs w:val="22"/>
      <w:lang w:val="en-AU" w:eastAsia="en-AU"/>
    </w:rPr>
  </w:style>
  <w:style w:type="paragraph" w:customStyle="1" w:styleId="SOTxt3">
    <w:name w:val="SO Txt 3"/>
    <w:basedOn w:val="Normal"/>
    <w:link w:val="SOTxt3Char"/>
    <w:qFormat/>
    <w:rsid w:val="005030F9"/>
    <w:pPr>
      <w:numPr>
        <w:numId w:val="3"/>
      </w:numPr>
      <w:outlineLvl w:val="0"/>
    </w:pPr>
    <w:rPr>
      <w:rFonts w:ascii="Arial" w:hAnsi="Arial" w:cs="Arial"/>
      <w:sz w:val="22"/>
      <w:szCs w:val="22"/>
      <w:lang w:val="en-US"/>
    </w:rPr>
  </w:style>
  <w:style w:type="character" w:customStyle="1" w:styleId="SOTxt2Char">
    <w:name w:val="SO Txt 2 Char"/>
    <w:basedOn w:val="DefaultParagraphFont"/>
    <w:link w:val="SOTxt2"/>
    <w:rsid w:val="007B7FC5"/>
    <w:rPr>
      <w:rFonts w:ascii="Arial" w:eastAsia="Batang" w:hAnsi="Arial" w:cs="Arial"/>
      <w:sz w:val="22"/>
      <w:lang w:val="en-AU" w:eastAsia="en-AU"/>
    </w:rPr>
  </w:style>
  <w:style w:type="paragraph" w:customStyle="1" w:styleId="SOTxt4">
    <w:name w:val="SO Txt 4"/>
    <w:basedOn w:val="Normal"/>
    <w:link w:val="SOTxt4Char"/>
    <w:qFormat/>
    <w:rsid w:val="007B7FC5"/>
    <w:pPr>
      <w:numPr>
        <w:ilvl w:val="3"/>
        <w:numId w:val="4"/>
      </w:numPr>
    </w:pPr>
    <w:rPr>
      <w:rFonts w:ascii="Arial" w:eastAsia="Batang" w:hAnsi="Arial" w:cs="Arial"/>
      <w:sz w:val="22"/>
    </w:rPr>
  </w:style>
  <w:style w:type="character" w:customStyle="1" w:styleId="SOTxt3Char">
    <w:name w:val="SO Txt 3 Char"/>
    <w:basedOn w:val="DefaultParagraphFont"/>
    <w:link w:val="SOTxt3"/>
    <w:rsid w:val="00AA162F"/>
    <w:rPr>
      <w:rFonts w:ascii="Arial" w:hAnsi="Arial" w:cs="Arial"/>
      <w:sz w:val="22"/>
      <w:szCs w:val="22"/>
      <w:lang w:eastAsia="en-AU"/>
    </w:rPr>
  </w:style>
  <w:style w:type="character" w:customStyle="1" w:styleId="SOTxt4Char">
    <w:name w:val="SO Txt 4 Char"/>
    <w:basedOn w:val="DefaultParagraphFont"/>
    <w:link w:val="SOTxt4"/>
    <w:rsid w:val="007B7FC5"/>
    <w:rPr>
      <w:rFonts w:ascii="Arial" w:eastAsia="Batang" w:hAnsi="Arial" w:cs="Arial"/>
      <w:sz w:val="22"/>
      <w:lang w:val="en-AU" w:eastAsia="en-AU"/>
    </w:rPr>
  </w:style>
  <w:style w:type="character" w:customStyle="1" w:styleId="PSHeading3Char">
    <w:name w:val="PS Heading 3 Char"/>
    <w:basedOn w:val="DefaultParagraphFont"/>
    <w:link w:val="PSHeading3"/>
    <w:rsid w:val="003C106F"/>
    <w:rPr>
      <w:rFonts w:ascii="Arial" w:hAnsi="Arial" w:cs="Arial"/>
      <w:b/>
      <w:i/>
      <w:sz w:val="22"/>
      <w:szCs w:val="22"/>
      <w:lang w:val="en-AU" w:eastAsia="en-AU"/>
    </w:rPr>
  </w:style>
  <w:style w:type="paragraph" w:customStyle="1" w:styleId="PSTextX1space">
    <w:name w:val="PS Text X1 space"/>
    <w:basedOn w:val="PStextX2space"/>
    <w:link w:val="PSTextX1spaceChar"/>
    <w:qFormat/>
    <w:rsid w:val="0057340C"/>
    <w:pPr>
      <w:spacing w:line="240" w:lineRule="auto"/>
    </w:pPr>
  </w:style>
  <w:style w:type="paragraph" w:customStyle="1" w:styleId="PSTableTxt">
    <w:name w:val="PS Table Txt"/>
    <w:basedOn w:val="PSTextX1space"/>
    <w:link w:val="PSTableTxtChar"/>
    <w:rsid w:val="00C71B20"/>
    <w:rPr>
      <w:sz w:val="20"/>
      <w:szCs w:val="20"/>
    </w:rPr>
  </w:style>
  <w:style w:type="character" w:customStyle="1" w:styleId="PSTextX1spaceChar">
    <w:name w:val="PS Text X1 space Char"/>
    <w:basedOn w:val="PStextX2spaceChar"/>
    <w:link w:val="PSTextX1space"/>
    <w:rsid w:val="0057340C"/>
    <w:rPr>
      <w:rFonts w:ascii="Arial" w:hAnsi="Arial" w:cs="Arial"/>
      <w:sz w:val="22"/>
      <w:szCs w:val="2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6361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6361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6361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361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6361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rsid w:val="0046361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46361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rsid w:val="0046361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32F93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32F93"/>
    <w:rPr>
      <w:rFonts w:ascii="Arial" w:hAnsi="Arial"/>
      <w:sz w:val="20"/>
      <w:szCs w:val="20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32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32F93"/>
    <w:rPr>
      <w:rFonts w:ascii="Arial" w:hAnsi="Arial"/>
      <w:b/>
      <w:bCs/>
      <w:sz w:val="20"/>
      <w:szCs w:val="20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0F3E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ED0"/>
    <w:rPr>
      <w:lang w:val="en-AU" w:eastAsia="en-AU"/>
    </w:rPr>
  </w:style>
  <w:style w:type="paragraph" w:styleId="BodyText">
    <w:name w:val="Body Text"/>
    <w:basedOn w:val="Normal"/>
    <w:link w:val="BodyTextChar"/>
    <w:unhideWhenUsed/>
    <w:rsid w:val="0079414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9414C"/>
    <w:rPr>
      <w:lang w:val="en-AU" w:eastAsia="en-AU"/>
    </w:rPr>
  </w:style>
  <w:style w:type="paragraph" w:customStyle="1" w:styleId="Subheading">
    <w:name w:val="Subheading"/>
    <w:basedOn w:val="Normal"/>
    <w:link w:val="SubheadingChar"/>
    <w:qFormat/>
    <w:rsid w:val="001E44FF"/>
    <w:pPr>
      <w:autoSpaceDE w:val="0"/>
      <w:autoSpaceDN w:val="0"/>
      <w:adjustRightInd w:val="0"/>
      <w:spacing w:line="264" w:lineRule="auto"/>
    </w:pPr>
    <w:rPr>
      <w:rFonts w:ascii="Arial" w:eastAsia="Calibri" w:hAnsi="Arial" w:cs="Arial"/>
      <w:b/>
      <w:bCs/>
      <w:sz w:val="22"/>
      <w:szCs w:val="22"/>
      <w:lang w:val="en-GB"/>
    </w:rPr>
  </w:style>
  <w:style w:type="character" w:customStyle="1" w:styleId="SubheadingChar">
    <w:name w:val="Subheading Char"/>
    <w:basedOn w:val="DefaultParagraphFont"/>
    <w:link w:val="Subheading"/>
    <w:rsid w:val="001E44FF"/>
    <w:rPr>
      <w:rFonts w:ascii="Arial" w:eastAsia="Calibri" w:hAnsi="Arial" w:cs="Arial"/>
      <w:b/>
      <w:bCs/>
      <w:sz w:val="22"/>
      <w:szCs w:val="22"/>
      <w:lang w:val="en-GB" w:eastAsia="en-AU"/>
    </w:rPr>
  </w:style>
  <w:style w:type="character" w:customStyle="1" w:styleId="PSHeading4Char">
    <w:name w:val="PS Heading 4 Char"/>
    <w:basedOn w:val="DefaultParagraphFont"/>
    <w:link w:val="PSHeading4"/>
    <w:rsid w:val="00316584"/>
    <w:rPr>
      <w:rFonts w:ascii="Arial" w:hAnsi="Arial" w:cs="Arial"/>
      <w:sz w:val="22"/>
      <w:szCs w:val="22"/>
      <w:u w:val="single"/>
      <w:lang w:val="en-AU" w:eastAsia="en-AU"/>
    </w:rPr>
  </w:style>
  <w:style w:type="character" w:customStyle="1" w:styleId="PSTableTxtChar">
    <w:name w:val="PS Table Txt Char"/>
    <w:basedOn w:val="PSTextX1spaceChar"/>
    <w:link w:val="PSTableTxt"/>
    <w:rsid w:val="00C71B20"/>
    <w:rPr>
      <w:rFonts w:ascii="Arial" w:hAnsi="Arial" w:cs="Arial"/>
      <w:sz w:val="20"/>
      <w:szCs w:val="20"/>
      <w:lang w:val="en-AU" w:eastAsia="en-AU"/>
    </w:rPr>
  </w:style>
  <w:style w:type="character" w:styleId="Hyperlink">
    <w:name w:val="Hyperlink"/>
    <w:basedOn w:val="DefaultParagraphFont"/>
    <w:unhideWhenUsed/>
    <w:rsid w:val="00E25E02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697DB6"/>
    <w:pPr>
      <w:jc w:val="center"/>
    </w:pPr>
    <w:rPr>
      <w:rFonts w:ascii="Arial" w:hAnsi="Arial" w:cs="Arial"/>
      <w:noProof/>
      <w:sz w:val="22"/>
    </w:rPr>
  </w:style>
  <w:style w:type="character" w:customStyle="1" w:styleId="EndNoteBibliographyTitleChar">
    <w:name w:val="EndNote Bibliography Title Char"/>
    <w:basedOn w:val="PSTextX1spaceChar"/>
    <w:link w:val="EndNoteBibliographyTitle"/>
    <w:rsid w:val="00697DB6"/>
    <w:rPr>
      <w:rFonts w:ascii="Arial" w:hAnsi="Arial" w:cs="Arial"/>
      <w:noProof/>
      <w:sz w:val="22"/>
      <w:szCs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697DB6"/>
    <w:pPr>
      <w:spacing w:line="480" w:lineRule="auto"/>
    </w:pPr>
    <w:rPr>
      <w:rFonts w:ascii="Arial" w:hAnsi="Arial" w:cs="Arial"/>
      <w:noProof/>
      <w:sz w:val="22"/>
    </w:rPr>
  </w:style>
  <w:style w:type="character" w:customStyle="1" w:styleId="EndNoteBibliographyChar">
    <w:name w:val="EndNote Bibliography Char"/>
    <w:basedOn w:val="PSTextX1spaceChar"/>
    <w:link w:val="EndNoteBibliography"/>
    <w:rsid w:val="00697DB6"/>
    <w:rPr>
      <w:rFonts w:ascii="Arial" w:hAnsi="Arial" w:cs="Arial"/>
      <w:noProof/>
      <w:sz w:val="22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BF776F"/>
    <w:pPr>
      <w:spacing w:before="100" w:beforeAutospacing="1" w:after="100" w:afterAutospacing="1"/>
    </w:pPr>
    <w:rPr>
      <w:rFonts w:ascii="MS PGothic" w:eastAsia="MS PGothic" w:hAnsi="MS PGothic" w:cs="MS PGothic"/>
      <w:lang w:val="en-US" w:eastAsia="ja-JP"/>
    </w:rPr>
  </w:style>
  <w:style w:type="character" w:customStyle="1" w:styleId="highlight">
    <w:name w:val="highlight"/>
    <w:basedOn w:val="DefaultParagraphFont"/>
    <w:rsid w:val="0081794E"/>
  </w:style>
  <w:style w:type="paragraph" w:styleId="ListParagraph">
    <w:name w:val="List Paragraph"/>
    <w:basedOn w:val="Normal"/>
    <w:uiPriority w:val="34"/>
    <w:qFormat/>
    <w:rsid w:val="00D704D5"/>
    <w:pPr>
      <w:ind w:leftChars="400" w:left="840"/>
    </w:pPr>
  </w:style>
  <w:style w:type="paragraph" w:customStyle="1" w:styleId="1">
    <w:name w:val="見出1"/>
    <w:basedOn w:val="Normal"/>
    <w:rsid w:val="008D34B6"/>
    <w:pPr>
      <w:widowControl w:val="0"/>
      <w:adjustRightInd w:val="0"/>
      <w:jc w:val="both"/>
      <w:textAlignment w:val="baseline"/>
    </w:pPr>
    <w:rPr>
      <w:rFonts w:ascii="MS Gothic" w:eastAsia="MS Gothic" w:hAnsi="MS Gothic"/>
      <w:sz w:val="21"/>
      <w:szCs w:val="20"/>
      <w:lang w:val="en-US" w:eastAsia="ja-JP"/>
    </w:rPr>
  </w:style>
  <w:style w:type="character" w:styleId="FollowedHyperlink">
    <w:name w:val="FollowedHyperlink"/>
    <w:basedOn w:val="DefaultParagraphFont"/>
    <w:semiHidden/>
    <w:unhideWhenUsed/>
    <w:rsid w:val="009B7FED"/>
    <w:rPr>
      <w:color w:val="800080" w:themeColor="followedHyperlink"/>
      <w:u w:val="single"/>
    </w:rPr>
  </w:style>
  <w:style w:type="paragraph" w:customStyle="1" w:styleId="Title1">
    <w:name w:val="Title1"/>
    <w:basedOn w:val="Normal"/>
    <w:rsid w:val="00A16369"/>
    <w:pPr>
      <w:spacing w:before="100" w:beforeAutospacing="1" w:after="100" w:afterAutospacing="1"/>
    </w:pPr>
    <w:rPr>
      <w:rFonts w:eastAsia="Times New Roman"/>
    </w:rPr>
  </w:style>
  <w:style w:type="paragraph" w:customStyle="1" w:styleId="desc">
    <w:name w:val="desc"/>
    <w:basedOn w:val="Normal"/>
    <w:rsid w:val="00A16369"/>
    <w:pPr>
      <w:spacing w:before="100" w:beforeAutospacing="1" w:after="100" w:afterAutospacing="1"/>
    </w:pPr>
    <w:rPr>
      <w:rFonts w:eastAsia="Times New Roman"/>
    </w:rPr>
  </w:style>
  <w:style w:type="paragraph" w:customStyle="1" w:styleId="details">
    <w:name w:val="details"/>
    <w:basedOn w:val="Normal"/>
    <w:rsid w:val="00A16369"/>
    <w:pPr>
      <w:spacing w:before="100" w:beforeAutospacing="1" w:after="100" w:afterAutospacing="1"/>
    </w:pPr>
    <w:rPr>
      <w:rFonts w:eastAsia="Times New Roman"/>
    </w:rPr>
  </w:style>
  <w:style w:type="character" w:customStyle="1" w:styleId="jrnl">
    <w:name w:val="jrnl"/>
    <w:basedOn w:val="DefaultParagraphFont"/>
    <w:rsid w:val="00A16369"/>
  </w:style>
  <w:style w:type="character" w:customStyle="1" w:styleId="cit">
    <w:name w:val="cit"/>
    <w:basedOn w:val="DefaultParagraphFont"/>
    <w:rsid w:val="004F3818"/>
  </w:style>
  <w:style w:type="table" w:styleId="TableGrid">
    <w:name w:val="Table Grid"/>
    <w:basedOn w:val="TableNormal"/>
    <w:rsid w:val="0093288E"/>
    <w:rPr>
      <w:rFonts w:eastAsia="MS Mincho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A9"/>
    <w:uiPriority w:val="99"/>
    <w:rsid w:val="0072127D"/>
    <w:rPr>
      <w:rFonts w:cs="TimesNewRomanPS"/>
      <w:color w:val="221E1F"/>
      <w:sz w:val="11"/>
      <w:szCs w:val="11"/>
    </w:rPr>
  </w:style>
  <w:style w:type="paragraph" w:customStyle="1" w:styleId="Default">
    <w:name w:val="Default"/>
    <w:rsid w:val="00714280"/>
    <w:pPr>
      <w:autoSpaceDE w:val="0"/>
      <w:autoSpaceDN w:val="0"/>
      <w:adjustRightInd w:val="0"/>
    </w:pPr>
    <w:rPr>
      <w:rFonts w:ascii="MathematicalPi 1" w:eastAsia="MathematicalPi 1" w:cs="MathematicalPi 1"/>
      <w:color w:val="000000"/>
    </w:rPr>
  </w:style>
  <w:style w:type="character" w:styleId="Strong">
    <w:name w:val="Strong"/>
    <w:basedOn w:val="DefaultParagraphFont"/>
    <w:uiPriority w:val="22"/>
    <w:qFormat/>
    <w:rsid w:val="008771EF"/>
    <w:rPr>
      <w:b/>
      <w:bCs/>
    </w:rPr>
  </w:style>
  <w:style w:type="paragraph" w:customStyle="1" w:styleId="Pa4">
    <w:name w:val="Pa4"/>
    <w:basedOn w:val="Default"/>
    <w:next w:val="Default"/>
    <w:uiPriority w:val="99"/>
    <w:rsid w:val="00CB22A8"/>
    <w:pPr>
      <w:spacing w:line="181" w:lineRule="atLeast"/>
    </w:pPr>
    <w:rPr>
      <w:rFonts w:ascii="TimesNewRomanPS" w:eastAsia="TimesNewRomanPS" w:cs="Times New Roman"/>
      <w:color w:val="aut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53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5373"/>
    <w:rPr>
      <w:rFonts w:ascii="Courier New" w:eastAsia="Times New Roman" w:hAnsi="Courier New" w:cs="Courier New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2235">
          <w:marLeft w:val="93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2153">
          <w:marLeft w:val="93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663">
          <w:marLeft w:val="93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02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4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3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223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369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185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284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7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7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3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52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9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69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4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7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7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3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9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0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802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3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7695">
                  <w:marLeft w:val="105"/>
                  <w:marRight w:val="10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099066">
                              <w:marLeft w:val="105"/>
                              <w:marRight w:val="10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12837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94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19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1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16958">
                                                  <w:marLeft w:val="105"/>
                                                  <w:marRight w:val="105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196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13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35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643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558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131708">
                                                                          <w:marLeft w:val="105"/>
                                                                          <w:marRight w:val="105"/>
                                                                          <w:marTop w:val="15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707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88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82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146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234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987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1057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0473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0373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6750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6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91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8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494">
          <w:marLeft w:val="40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4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7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14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6614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194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689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7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30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0031">
          <w:marLeft w:val="82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41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599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90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90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69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1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91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67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2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3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13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41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70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373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61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3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82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8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36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940">
          <w:marLeft w:val="403"/>
          <w:marRight w:val="29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995">
          <w:marLeft w:val="403"/>
          <w:marRight w:val="29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rettons\Documents\Custom%20Office%20Templates\ProScribe%20MS%20Template%20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80EA3-753A-4336-9B4A-2E239C16B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ProScribe MS Template V4</Template>
  <TotalTime>1</TotalTime>
  <Pages>9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Base/>
  <HLinks>
    <vt:vector size="42" baseType="variant">
      <vt:variant>
        <vt:i4>2621501</vt:i4>
      </vt:variant>
      <vt:variant>
        <vt:i4>18</vt:i4>
      </vt:variant>
      <vt:variant>
        <vt:i4>0</vt:i4>
      </vt:variant>
      <vt:variant>
        <vt:i4>5</vt:i4>
      </vt:variant>
      <vt:variant>
        <vt:lpwstr>http://jcem.endojournals.org/misc/origcopy.pdf</vt:lpwstr>
      </vt:variant>
      <vt:variant>
        <vt:lpwstr/>
      </vt:variant>
      <vt:variant>
        <vt:i4>983163</vt:i4>
      </vt:variant>
      <vt:variant>
        <vt:i4>15</vt:i4>
      </vt:variant>
      <vt:variant>
        <vt:i4>0</vt:i4>
      </vt:variant>
      <vt:variant>
        <vt:i4>5</vt:i4>
      </vt:variant>
      <vt:variant>
        <vt:lpwstr>http://www.nlm.nih.gov/bsd/uniform_requirements.html</vt:lpwstr>
      </vt:variant>
      <vt:variant>
        <vt:lpwstr/>
      </vt:variant>
      <vt:variant>
        <vt:i4>7798834</vt:i4>
      </vt:variant>
      <vt:variant>
        <vt:i4>12</vt:i4>
      </vt:variant>
      <vt:variant>
        <vt:i4>0</vt:i4>
      </vt:variant>
      <vt:variant>
        <vt:i4>5</vt:i4>
      </vt:variant>
      <vt:variant>
        <vt:lpwstr>http://www.proscribe.com.au/Documents and Settings/Mark/Local Settings/Temporary Internet Files/OLKA4/www.proscribe.com.au</vt:lpwstr>
      </vt:variant>
      <vt:variant>
        <vt:lpwstr/>
      </vt:variant>
      <vt:variant>
        <vt:i4>7798834</vt:i4>
      </vt:variant>
      <vt:variant>
        <vt:i4>9</vt:i4>
      </vt:variant>
      <vt:variant>
        <vt:i4>0</vt:i4>
      </vt:variant>
      <vt:variant>
        <vt:i4>5</vt:i4>
      </vt:variant>
      <vt:variant>
        <vt:lpwstr>http://www.proscribe.com.au/Documents and Settings/Mark/Local Settings/Temporary Internet Files/OLKA4/www.proscribe.com.au</vt:lpwstr>
      </vt:variant>
      <vt:variant>
        <vt:lpwstr/>
      </vt:variant>
      <vt:variant>
        <vt:i4>327690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http://www.ncbi.nlm.nih.gov/entrez/query.fcgi?db=mesh</vt:lpwstr>
      </vt:variant>
      <vt:variant>
        <vt:lpwstr/>
      </vt:variant>
      <vt:variant>
        <vt:i4>327690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http://www.ncbi.nlm.nih.gov/entrez/query.fcgi?db=mesh</vt:lpwstr>
      </vt:variant>
      <vt:variant>
        <vt:lpwstr/>
      </vt:variant>
      <vt:variant>
        <vt:i4>7798834</vt:i4>
      </vt:variant>
      <vt:variant>
        <vt:i4>0</vt:i4>
      </vt:variant>
      <vt:variant>
        <vt:i4>0</vt:i4>
      </vt:variant>
      <vt:variant>
        <vt:i4>5</vt:i4>
      </vt:variant>
      <vt:variant>
        <vt:lpwstr>http://www.proscribe.com.au/Documents and Settings/Mark/Local Settings/Temporary Internet Files/OLKA4/www.proscribe.com.au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 Lee</dc:creator>
  <cp:keywords/>
  <dc:description/>
  <cp:lastModifiedBy>Boon Lee</cp:lastModifiedBy>
  <cp:revision>2</cp:revision>
  <cp:lastPrinted>2020-01-07T07:08:00Z</cp:lastPrinted>
  <dcterms:created xsi:type="dcterms:W3CDTF">2020-12-08T03:02:00Z</dcterms:created>
  <dcterms:modified xsi:type="dcterms:W3CDTF">2020-12-08T03:02:00Z</dcterms:modified>
</cp:coreProperties>
</file>