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443F7" w14:textId="77777777" w:rsidR="004F57A8" w:rsidRDefault="00DA6F0F">
      <w:pPr>
        <w:pStyle w:val="SupplementaryMaterial"/>
        <w:rPr>
          <w:rFonts w:ascii="Arial" w:hAnsi="Arial" w:cs="Arial"/>
          <w:b w:val="0"/>
        </w:rPr>
      </w:pPr>
      <w:r>
        <w:rPr>
          <w:rFonts w:ascii="Arial" w:hAnsi="Arial" w:cs="Arial"/>
        </w:rPr>
        <w:t>Supplementary Material</w:t>
      </w:r>
    </w:p>
    <w:p w14:paraId="0A90588A" w14:textId="77777777" w:rsidR="004F57A8" w:rsidRDefault="00DA6F0F">
      <w:pPr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</w:rPr>
        <w:drawing>
          <wp:inline distT="0" distB="0" distL="0" distR="0" wp14:anchorId="4B08143C" wp14:editId="0FFD2335">
            <wp:extent cx="2400300" cy="1973580"/>
            <wp:effectExtent l="0" t="0" r="0" b="0"/>
            <wp:docPr id="9398216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2162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7D3C60D2" wp14:editId="105B5DD1">
            <wp:extent cx="2476500" cy="2042160"/>
            <wp:effectExtent l="0" t="0" r="0" b="0"/>
            <wp:docPr id="17057062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06263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158B5" w14:textId="77777777" w:rsidR="004F57A8" w:rsidRDefault="00DA6F0F">
      <w:pPr>
        <w:ind w:firstLineChars="200" w:firstLine="480"/>
        <w:rPr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C2AC26A" wp14:editId="2F712BC9">
            <wp:extent cx="2110740" cy="1996440"/>
            <wp:effectExtent l="0" t="0" r="3810" b="0"/>
            <wp:docPr id="1575133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33122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23A9783E" wp14:editId="37769B2C">
            <wp:extent cx="2415540" cy="1973580"/>
            <wp:effectExtent l="0" t="0" r="3810" b="0"/>
            <wp:docPr id="10202559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55988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508E5" w14:textId="77777777" w:rsidR="004F57A8" w:rsidRDefault="00DA6F0F">
      <w:pPr>
        <w:rPr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5C2BA6BF" wp14:editId="11A8DD55">
            <wp:extent cx="2415540" cy="2072640"/>
            <wp:effectExtent l="0" t="0" r="3810" b="0"/>
            <wp:docPr id="8070893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89349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63FC798" wp14:editId="27D8D129">
            <wp:extent cx="2415540" cy="2057400"/>
            <wp:effectExtent l="0" t="0" r="3810" b="0"/>
            <wp:docPr id="15891375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37575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31DAB" w14:textId="77777777" w:rsidR="004F57A8" w:rsidRDefault="00DA6F0F">
      <w:pPr>
        <w:keepNext/>
        <w:ind w:firstLineChars="200" w:firstLine="480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43DCDB8D" wp14:editId="0ADF78E8">
            <wp:extent cx="2468880" cy="1965960"/>
            <wp:effectExtent l="0" t="0" r="7620" b="0"/>
            <wp:docPr id="13375225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22556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3A2E171A" wp14:editId="15390A7A">
            <wp:extent cx="2491740" cy="2004060"/>
            <wp:effectExtent l="0" t="0" r="0" b="0"/>
            <wp:docPr id="10753120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12044" name="图片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6194A" w14:textId="77777777" w:rsidR="004F57A8" w:rsidRDefault="00DA6F0F">
      <w:pPr>
        <w:keepNext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Supplementary Figure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SEQ Figure \* ARABIC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fldChar w:fldCharType="end"/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Full uncropped Blots image(s) of figure 5 are presented.</w:t>
      </w:r>
    </w:p>
    <w:p w14:paraId="1F150294" w14:textId="77777777" w:rsidR="004F57A8" w:rsidRDefault="00DA6F0F">
      <w:pPr>
        <w:keepNext/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114300" distR="114300" wp14:anchorId="4853AF7B" wp14:editId="4D7FCE43">
            <wp:extent cx="6203315" cy="3874770"/>
            <wp:effectExtent l="0" t="0" r="6985" b="1905"/>
            <wp:docPr id="2" name="图片 2" descr="Supplements-Original Blot Figure 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s-Original Blot Figure 7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A151" w14:textId="3745285B" w:rsidR="004F57A8" w:rsidRDefault="00DA6F0F">
      <w:pPr>
        <w:keepNext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 xml:space="preserve">Supplementary Figure </w:t>
      </w:r>
      <w:r w:rsidR="006E7EBA">
        <w:rPr>
          <w:rFonts w:ascii="Arial" w:hAnsi="Arial" w:cs="Arial"/>
          <w:b/>
          <w:sz w:val="20"/>
          <w:szCs w:val="20"/>
          <w:lang w:eastAsia="zh-CN"/>
        </w:rPr>
        <w:t>2</w:t>
      </w:r>
      <w:r>
        <w:rPr>
          <w:rFonts w:ascii="Arial" w:hAnsi="Arial" w:cs="Arial"/>
          <w:b/>
          <w:sz w:val="20"/>
          <w:szCs w:val="20"/>
          <w:lang w:eastAsia="zh-CN"/>
        </w:rPr>
        <w:t xml:space="preserve">. </w:t>
      </w:r>
      <w:r>
        <w:rPr>
          <w:rFonts w:ascii="Arial" w:hAnsi="Arial" w:cs="Arial"/>
          <w:bCs/>
          <w:sz w:val="20"/>
          <w:szCs w:val="20"/>
          <w:lang w:eastAsia="zh-CN"/>
        </w:rPr>
        <w:t>Full uncropped Blots image(s) of figure 7</w:t>
      </w:r>
      <w:r>
        <w:rPr>
          <w:rFonts w:ascii="Arial" w:hAnsi="Arial" w:cs="Arial"/>
          <w:bCs/>
          <w:sz w:val="20"/>
          <w:szCs w:val="20"/>
          <w:lang w:eastAsia="zh-CN"/>
        </w:rPr>
        <w:t xml:space="preserve"> are presented.</w:t>
      </w:r>
    </w:p>
    <w:p w14:paraId="0D0940B9" w14:textId="77777777" w:rsidR="004F57A8" w:rsidRDefault="004F57A8">
      <w:pPr>
        <w:keepNext/>
        <w:rPr>
          <w:rFonts w:cs="Times New Roman"/>
          <w:b/>
          <w:szCs w:val="24"/>
          <w:lang w:eastAsia="zh-CN"/>
        </w:rPr>
      </w:pPr>
    </w:p>
    <w:p w14:paraId="3704B7B3" w14:textId="77777777" w:rsidR="004F57A8" w:rsidRDefault="004F57A8">
      <w:pPr>
        <w:spacing w:before="240"/>
      </w:pPr>
    </w:p>
    <w:sectPr w:rsidR="004F57A8">
      <w:headerReference w:type="even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C47EA" w14:textId="77777777" w:rsidR="00460A87" w:rsidRDefault="00460A87">
      <w:r>
        <w:separator/>
      </w:r>
    </w:p>
  </w:endnote>
  <w:endnote w:type="continuationSeparator" w:id="0">
    <w:p w14:paraId="585756C9" w14:textId="77777777" w:rsidR="00460A87" w:rsidRDefault="00460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55165" w14:textId="329BAE77" w:rsidR="004F57A8" w:rsidRDefault="006E7EB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980EBF7" wp14:editId="3CF7C134">
              <wp:simplePos x="819150" y="92011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84512881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A979B" w14:textId="0BC70D59" w:rsidR="006E7EBA" w:rsidRPr="006E7EBA" w:rsidRDefault="006E7EBA" w:rsidP="006E7EB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E7E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0EB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31.5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" filled="f" stroked="f">
              <v:textbox style="mso-fit-shape-to-text:t" inset="20pt,0,0,15pt">
                <w:txbxContent>
                  <w:p w14:paraId="5DEA979B" w14:textId="0BC70D59" w:rsidR="006E7EBA" w:rsidRPr="006E7EBA" w:rsidRDefault="006E7EBA" w:rsidP="006E7EB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E7E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913498" wp14:editId="1B9B8A0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9C67B8" w14:textId="77777777" w:rsidR="004F57A8" w:rsidRDefault="00DA6F0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13498" id="Text Box 1" o:spid="_x0000_s1027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0B9C67B8" w14:textId="77777777" w:rsidR="004F57A8" w:rsidRDefault="00DA6F0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6F699" w14:textId="4862FBD9" w:rsidR="004F57A8" w:rsidRDefault="006E7EB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8648DD3" wp14:editId="30E25C6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187473650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F005E" w14:textId="382DDADC" w:rsidR="006E7EBA" w:rsidRPr="006E7EBA" w:rsidRDefault="006E7EBA" w:rsidP="006E7EB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E7E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648D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164.25pt;height:31.5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" filled="f" stroked="f">
              <v:textbox style="mso-fit-shape-to-text:t" inset="20pt,0,0,15pt">
                <w:txbxContent>
                  <w:p w14:paraId="3A2F005E" w14:textId="382DDADC" w:rsidR="006E7EBA" w:rsidRPr="006E7EBA" w:rsidRDefault="006E7EBA" w:rsidP="006E7EB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E7E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0A1996" wp14:editId="5384656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343A47" w14:textId="77777777" w:rsidR="004F57A8" w:rsidRDefault="00DA6F0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0A1996" id="Text Box 56" o:spid="_x0000_s1029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W+Cw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" filled="f" stroked="f" strokeweight=".5pt">
              <v:textbox style="mso-fit-shape-to-text:t">
                <w:txbxContent>
                  <w:p w14:paraId="19343A47" w14:textId="77777777" w:rsidR="004F57A8" w:rsidRDefault="00DA6F0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26947" w14:textId="5827E91A" w:rsidR="006E7EBA" w:rsidRDefault="006E7E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E266137" wp14:editId="0EB276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115489102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860B7" w14:textId="15E30F2B" w:rsidR="006E7EBA" w:rsidRPr="006E7EBA" w:rsidRDefault="006E7EBA" w:rsidP="006E7EB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E7E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661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Information Classification: General" style="position:absolute;margin-left:0;margin-top:0;width:164.25pt;height:31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" filled="f" stroked="f">
              <v:textbox style="mso-fit-shape-to-text:t" inset="20pt,0,0,15pt">
                <w:txbxContent>
                  <w:p w14:paraId="283860B7" w14:textId="15E30F2B" w:rsidR="006E7EBA" w:rsidRPr="006E7EBA" w:rsidRDefault="006E7EBA" w:rsidP="006E7EB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E7E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3F0FD" w14:textId="77777777" w:rsidR="00460A87" w:rsidRDefault="00460A87">
      <w:pPr>
        <w:spacing w:before="0" w:after="0"/>
      </w:pPr>
      <w:r>
        <w:separator/>
      </w:r>
    </w:p>
  </w:footnote>
  <w:footnote w:type="continuationSeparator" w:id="0">
    <w:p w14:paraId="2892142B" w14:textId="77777777" w:rsidR="00460A87" w:rsidRDefault="00460A8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9BC75" w14:textId="77777777" w:rsidR="004F57A8" w:rsidRDefault="00DA6F0F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55B25" w14:textId="77777777" w:rsidR="004F57A8" w:rsidRDefault="00DA6F0F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78340457">
    <w:abstractNumId w:val="0"/>
  </w:num>
  <w:num w:numId="2" w16cid:durableId="1887985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B526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367AC"/>
    <w:rsid w:val="00447801"/>
    <w:rsid w:val="00452E9C"/>
    <w:rsid w:val="00460A87"/>
    <w:rsid w:val="004735C8"/>
    <w:rsid w:val="004961FF"/>
    <w:rsid w:val="004F57A8"/>
    <w:rsid w:val="00517A89"/>
    <w:rsid w:val="005250F2"/>
    <w:rsid w:val="0053365E"/>
    <w:rsid w:val="00593EEA"/>
    <w:rsid w:val="005A5EEE"/>
    <w:rsid w:val="006075C4"/>
    <w:rsid w:val="006375C7"/>
    <w:rsid w:val="00654E8F"/>
    <w:rsid w:val="00660D05"/>
    <w:rsid w:val="006820B1"/>
    <w:rsid w:val="006B7D14"/>
    <w:rsid w:val="006E7EBA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9301C"/>
    <w:rsid w:val="00C52A7B"/>
    <w:rsid w:val="00C56BAF"/>
    <w:rsid w:val="00C679AA"/>
    <w:rsid w:val="00C75972"/>
    <w:rsid w:val="00CC0A3A"/>
    <w:rsid w:val="00CD066B"/>
    <w:rsid w:val="00CE4FEE"/>
    <w:rsid w:val="00DA6F0F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175867D2"/>
    <w:rsid w:val="78BC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EEC61"/>
  <w15:docId w15:val="{F5231828-6697-4535-8D4F-AA6070BDD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Revision1">
    <w:name w:val="Revision1"/>
    <w:hidden/>
    <w:uiPriority w:val="99"/>
    <w:semiHidden/>
    <w:qFormat/>
    <w:rPr>
      <w:rFonts w:ascii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tif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Olliver, Tania</cp:lastModifiedBy>
  <cp:revision>2</cp:revision>
  <cp:lastPrinted>2013-10-03T12:51:00Z</cp:lastPrinted>
  <dcterms:created xsi:type="dcterms:W3CDTF">2025-12-04T23:19:00Z</dcterms:created>
  <dcterms:modified xsi:type="dcterms:W3CDTF">2025-12-04T23:19:00Z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TemplateDocerSaveRecord">
    <vt:lpwstr>eyJoZGlkIjoiNzI1MzljODBiNDliMzEyMzFlZWNlN2EzYjU0N2YzMWEiLCJ1c2VySWQiOiIzNDQyODEzMDIifQ==</vt:lpwstr>
  </property>
  <property fmtid="{D5CDD505-2E9C-101B-9397-08002B2CF9AE}" pid="11" name="KSOProductBuildVer">
    <vt:lpwstr>2052-12.1.0.23125</vt:lpwstr>
  </property>
  <property fmtid="{D5CDD505-2E9C-101B-9397-08002B2CF9AE}" pid="12" name="ICV">
    <vt:lpwstr>10D024A38B9C4051913645CB6CE23049_12</vt:lpwstr>
  </property>
  <property fmtid="{D5CDD505-2E9C-101B-9397-08002B2CF9AE}" pid="13" name="ClassificationContentMarkingFooterShapeIds">
    <vt:lpwstr>44d63d14,325fa46b,6fbe3577</vt:lpwstr>
  </property>
  <property fmtid="{D5CDD505-2E9C-101B-9397-08002B2CF9AE}" pid="14" name="ClassificationContentMarkingFooterFontProps">
    <vt:lpwstr>#0078d7,9,Rockwell</vt:lpwstr>
  </property>
  <property fmtid="{D5CDD505-2E9C-101B-9397-08002B2CF9AE}" pid="15" name="ClassificationContentMarkingFooterText">
    <vt:lpwstr>Information Classification: General</vt:lpwstr>
  </property>
  <property fmtid="{D5CDD505-2E9C-101B-9397-08002B2CF9AE}" pid="16" name="MSIP_Label_2bbab825-a111-45e4-86a1-18cee0005896_Enabled">
    <vt:lpwstr>true</vt:lpwstr>
  </property>
  <property fmtid="{D5CDD505-2E9C-101B-9397-08002B2CF9AE}" pid="17" name="MSIP_Label_2bbab825-a111-45e4-86a1-18cee0005896_SetDate">
    <vt:lpwstr>2025-11-23T22:08:51Z</vt:lpwstr>
  </property>
  <property fmtid="{D5CDD505-2E9C-101B-9397-08002B2CF9AE}" pid="18" name="MSIP_Label_2bbab825-a111-45e4-86a1-18cee0005896_Method">
    <vt:lpwstr>Standard</vt:lpwstr>
  </property>
  <property fmtid="{D5CDD505-2E9C-101B-9397-08002B2CF9AE}" pid="19" name="MSIP_Label_2bbab825-a111-45e4-86a1-18cee0005896_Name">
    <vt:lpwstr>2bbab825-a111-45e4-86a1-18cee0005896</vt:lpwstr>
  </property>
  <property fmtid="{D5CDD505-2E9C-101B-9397-08002B2CF9AE}" pid="20" name="MSIP_Label_2bbab825-a111-45e4-86a1-18cee0005896_SiteId">
    <vt:lpwstr>2567d566-604c-408a-8a60-55d0dc9d9d6b</vt:lpwstr>
  </property>
  <property fmtid="{D5CDD505-2E9C-101B-9397-08002B2CF9AE}" pid="21" name="MSIP_Label_2bbab825-a111-45e4-86a1-18cee0005896_ActionId">
    <vt:lpwstr>993cec7e-0fe0-4e5d-82e3-21bf5d6b192d</vt:lpwstr>
  </property>
  <property fmtid="{D5CDD505-2E9C-101B-9397-08002B2CF9AE}" pid="22" name="MSIP_Label_2bbab825-a111-45e4-86a1-18cee0005896_ContentBits">
    <vt:lpwstr>2</vt:lpwstr>
  </property>
  <property fmtid="{D5CDD505-2E9C-101B-9397-08002B2CF9AE}" pid="23" name="MSIP_Label_2bbab825-a111-45e4-86a1-18cee0005896_Tag">
    <vt:lpwstr>10, 3, 0, 1</vt:lpwstr>
  </property>
</Properties>
</file>